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92899" w14:textId="65695AEE" w:rsidR="00AF197E" w:rsidRDefault="006C1B2C">
      <w:pPr>
        <w:pStyle w:val="Heading1"/>
        <w:sectPr w:rsidR="00AF197E">
          <w:headerReference w:type="default" r:id="rId8"/>
          <w:footerReference w:type="default" r:id="rId9"/>
          <w:type w:val="continuous"/>
          <w:pgSz w:w="12240" w:h="15840"/>
          <w:pgMar w:top="1080" w:right="1080" w:bottom="1080" w:left="1080" w:header="720" w:footer="720" w:gutter="0"/>
          <w:cols w:num="3" w:space="720"/>
          <w:docGrid w:linePitch="360"/>
        </w:sectPr>
      </w:pPr>
      <w:r>
        <w:rPr>
          <w:noProof/>
        </w:rPr>
        <mc:AlternateContent>
          <mc:Choice Requires="wps">
            <w:drawing>
              <wp:anchor distT="0" distB="0" distL="114300" distR="114300" simplePos="0" relativeHeight="251665408" behindDoc="0" locked="0" layoutInCell="1" allowOverlap="1" wp14:anchorId="5822D2FE" wp14:editId="371E9D69">
                <wp:simplePos x="0" y="0"/>
                <wp:positionH relativeFrom="margin">
                  <wp:align>left</wp:align>
                </wp:positionH>
                <wp:positionV relativeFrom="paragraph">
                  <wp:posOffset>1219200</wp:posOffset>
                </wp:positionV>
                <wp:extent cx="3571875" cy="2050473"/>
                <wp:effectExtent l="0" t="0" r="28575" b="260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050473"/>
                        </a:xfrm>
                        <a:prstGeom prst="rect">
                          <a:avLst/>
                        </a:prstGeom>
                        <a:solidFill>
                          <a:srgbClr val="FFFFFF"/>
                        </a:solidFill>
                        <a:ln w="9525">
                          <a:solidFill>
                            <a:srgbClr val="000000"/>
                          </a:solidFill>
                          <a:miter lim="800000"/>
                          <a:headEnd/>
                          <a:tailEnd/>
                        </a:ln>
                      </wps:spPr>
                      <wps:txbx>
                        <w:txbxContent>
                          <w:bookmarkStart w:id="0" w:name="_Hlk125103503" w:displacedByCustomXml="next"/>
                          <w:bookmarkEnd w:id="0" w:displacedByCustomXml="next"/>
                          <w:sdt>
                            <w:sdtPr>
                              <w:rPr>
                                <w:rFonts w:asciiTheme="majorHAnsi" w:hAnsiTheme="majorHAnsi"/>
                                <w:sz w:val="20"/>
                                <w:szCs w:val="20"/>
                                <w:u w:val="single"/>
                              </w:rPr>
                              <w:id w:val="-1759357981"/>
                            </w:sdtPr>
                            <w:sdtEndPr>
                              <w:rPr>
                                <w:rFonts w:asciiTheme="minorHAnsi" w:hAnsiTheme="minorHAnsi"/>
                                <w:u w:val="none"/>
                              </w:rPr>
                            </w:sdtEndPr>
                            <w:sdtContent>
                              <w:p w14:paraId="44C5CD2D" w14:textId="21650EA9" w:rsidR="00F030BC" w:rsidRPr="00E538E6" w:rsidRDefault="00F030BC" w:rsidP="00380297">
                                <w:pPr>
                                  <w:shd w:val="clear" w:color="auto" w:fill="FFFFFF"/>
                                  <w:spacing w:line="240" w:lineRule="auto"/>
                                  <w:ind w:firstLine="0"/>
                                  <w:rPr>
                                    <w:sz w:val="24"/>
                                    <w:szCs w:val="24"/>
                                    <w:u w:val="single"/>
                                  </w:rPr>
                                </w:pPr>
                                <w:r w:rsidRPr="00E538E6">
                                  <w:rPr>
                                    <w:sz w:val="24"/>
                                    <w:szCs w:val="24"/>
                                    <w:u w:val="single"/>
                                  </w:rPr>
                                  <w:t>DATES TO REMEMBER</w:t>
                                </w:r>
                              </w:p>
                              <w:p w14:paraId="4617E91C" w14:textId="05E96D57" w:rsidR="00F030BC" w:rsidRPr="00E538E6" w:rsidRDefault="00F030BC" w:rsidP="00380297">
                                <w:pPr>
                                  <w:shd w:val="clear" w:color="auto" w:fill="FFFFFF"/>
                                  <w:spacing w:line="240" w:lineRule="auto"/>
                                  <w:ind w:firstLine="0"/>
                                  <w:rPr>
                                    <w:rFonts w:cs="Arial"/>
                                    <w:sz w:val="24"/>
                                    <w:szCs w:val="24"/>
                                  </w:rPr>
                                </w:pPr>
                                <w:r w:rsidRPr="00E538E6">
                                  <w:rPr>
                                    <w:rFonts w:cs="Arial"/>
                                    <w:sz w:val="24"/>
                                    <w:szCs w:val="24"/>
                                  </w:rPr>
                                  <w:t>Upcoming Events:</w:t>
                                </w:r>
                              </w:p>
                            </w:sdtContent>
                          </w:sdt>
                          <w:p w14:paraId="631F21AC" w14:textId="77777777" w:rsidR="003640A3" w:rsidRDefault="003640A3" w:rsidP="003640A3">
                            <w:pPr>
                              <w:shd w:val="clear" w:color="auto" w:fill="FFFFFF"/>
                              <w:spacing w:line="276" w:lineRule="auto"/>
                              <w:ind w:firstLine="0"/>
                              <w:rPr>
                                <w:b/>
                                <w:bCs/>
                                <w:sz w:val="20"/>
                                <w:szCs w:val="20"/>
                              </w:rPr>
                            </w:pPr>
                            <w:r>
                              <w:rPr>
                                <w:rFonts w:cs="Arial"/>
                                <w:b/>
                                <w:bCs/>
                                <w:sz w:val="22"/>
                              </w:rPr>
                              <w:t>Apr 20</w:t>
                            </w:r>
                            <w:r w:rsidRPr="00E31083">
                              <w:rPr>
                                <w:rFonts w:cs="Arial"/>
                                <w:b/>
                                <w:bCs/>
                                <w:sz w:val="22"/>
                                <w:vertAlign w:val="superscript"/>
                              </w:rPr>
                              <w:t>th</w:t>
                            </w:r>
                            <w:r>
                              <w:rPr>
                                <w:rFonts w:cs="Arial"/>
                                <w:b/>
                                <w:bCs/>
                                <w:sz w:val="22"/>
                              </w:rPr>
                              <w:t xml:space="preserve"> – </w:t>
                            </w:r>
                            <w:r>
                              <w:rPr>
                                <w:b/>
                                <w:bCs/>
                                <w:sz w:val="20"/>
                                <w:szCs w:val="20"/>
                              </w:rPr>
                              <w:t>BCSD Board Meeting @ 6PM</w:t>
                            </w:r>
                          </w:p>
                          <w:p w14:paraId="3C5BA9B0" w14:textId="77777777" w:rsidR="003640A3" w:rsidRPr="006C1B2C" w:rsidRDefault="003640A3" w:rsidP="003640A3">
                            <w:pPr>
                              <w:shd w:val="clear" w:color="auto" w:fill="FFFFFF"/>
                              <w:spacing w:line="276" w:lineRule="auto"/>
                              <w:ind w:firstLine="0"/>
                              <w:rPr>
                                <w:b/>
                                <w:bCs/>
                                <w:sz w:val="20"/>
                                <w:szCs w:val="20"/>
                              </w:rPr>
                            </w:pPr>
                            <w:r>
                              <w:rPr>
                                <w:b/>
                                <w:bCs/>
                                <w:sz w:val="20"/>
                                <w:szCs w:val="20"/>
                              </w:rPr>
                              <w:t>Apr 26</w:t>
                            </w:r>
                            <w:r w:rsidRPr="006C1B2C">
                              <w:rPr>
                                <w:b/>
                                <w:bCs/>
                                <w:sz w:val="20"/>
                                <w:szCs w:val="20"/>
                                <w:vertAlign w:val="superscript"/>
                              </w:rPr>
                              <w:t>th</w:t>
                            </w:r>
                            <w:r>
                              <w:rPr>
                                <w:b/>
                                <w:bCs/>
                                <w:sz w:val="20"/>
                                <w:szCs w:val="20"/>
                              </w:rPr>
                              <w:t xml:space="preserve"> – Food Distribution @ 4PM</w:t>
                            </w:r>
                          </w:p>
                          <w:p w14:paraId="6D1D0A86" w14:textId="475209F3" w:rsidR="0031328E" w:rsidRDefault="002338B1" w:rsidP="002338B1">
                            <w:pPr>
                              <w:shd w:val="clear" w:color="auto" w:fill="FFFFFF"/>
                              <w:spacing w:line="240" w:lineRule="auto"/>
                              <w:ind w:firstLine="0"/>
                              <w:rPr>
                                <w:b/>
                                <w:bCs/>
                                <w:sz w:val="20"/>
                                <w:szCs w:val="20"/>
                              </w:rPr>
                            </w:pPr>
                            <w:r>
                              <w:rPr>
                                <w:b/>
                                <w:bCs/>
                                <w:sz w:val="20"/>
                                <w:szCs w:val="20"/>
                              </w:rPr>
                              <w:t>May 1</w:t>
                            </w:r>
                            <w:r w:rsidRPr="002338B1">
                              <w:rPr>
                                <w:b/>
                                <w:bCs/>
                                <w:sz w:val="20"/>
                                <w:szCs w:val="20"/>
                                <w:vertAlign w:val="superscript"/>
                              </w:rPr>
                              <w:t>st</w:t>
                            </w:r>
                            <w:r>
                              <w:rPr>
                                <w:b/>
                                <w:bCs/>
                                <w:sz w:val="20"/>
                                <w:szCs w:val="20"/>
                              </w:rPr>
                              <w:t xml:space="preserve"> – Chamber of Commerce Meeting @ 6:30PM </w:t>
                            </w:r>
                          </w:p>
                          <w:p w14:paraId="03C6B5AF" w14:textId="05CD9E34" w:rsidR="00696F1C" w:rsidRDefault="00696F1C" w:rsidP="002338B1">
                            <w:pPr>
                              <w:shd w:val="clear" w:color="auto" w:fill="FFFFFF"/>
                              <w:spacing w:line="240" w:lineRule="auto"/>
                              <w:ind w:firstLine="0"/>
                              <w:rPr>
                                <w:b/>
                                <w:bCs/>
                                <w:sz w:val="20"/>
                                <w:szCs w:val="20"/>
                              </w:rPr>
                            </w:pPr>
                            <w:r>
                              <w:rPr>
                                <w:b/>
                                <w:bCs/>
                                <w:sz w:val="20"/>
                                <w:szCs w:val="20"/>
                              </w:rPr>
                              <w:t xml:space="preserve">May </w:t>
                            </w:r>
                            <w:r w:rsidR="00955538">
                              <w:rPr>
                                <w:b/>
                                <w:bCs/>
                                <w:sz w:val="20"/>
                                <w:szCs w:val="20"/>
                              </w:rPr>
                              <w:t>4</w:t>
                            </w:r>
                            <w:r w:rsidR="001839AF" w:rsidRPr="001839AF">
                              <w:rPr>
                                <w:b/>
                                <w:bCs/>
                                <w:sz w:val="20"/>
                                <w:szCs w:val="20"/>
                                <w:vertAlign w:val="superscript"/>
                              </w:rPr>
                              <w:t>th</w:t>
                            </w:r>
                            <w:r w:rsidR="001839AF">
                              <w:rPr>
                                <w:b/>
                                <w:bCs/>
                                <w:sz w:val="20"/>
                                <w:szCs w:val="20"/>
                              </w:rPr>
                              <w:t xml:space="preserve"> – Food Distribution @ 8AM</w:t>
                            </w:r>
                          </w:p>
                          <w:p w14:paraId="333513AA" w14:textId="19755EE8" w:rsidR="006C1B2C" w:rsidRDefault="00B31FA8" w:rsidP="005A3E14">
                            <w:pPr>
                              <w:shd w:val="clear" w:color="auto" w:fill="FFFFFF"/>
                              <w:spacing w:line="276" w:lineRule="auto"/>
                              <w:ind w:firstLine="0"/>
                              <w:rPr>
                                <w:b/>
                                <w:bCs/>
                                <w:sz w:val="20"/>
                                <w:szCs w:val="20"/>
                              </w:rPr>
                            </w:pPr>
                            <w:r>
                              <w:rPr>
                                <w:b/>
                                <w:bCs/>
                                <w:sz w:val="20"/>
                                <w:szCs w:val="20"/>
                              </w:rPr>
                              <w:t>May 10</w:t>
                            </w:r>
                            <w:r w:rsidRPr="00B31FA8">
                              <w:rPr>
                                <w:b/>
                                <w:bCs/>
                                <w:sz w:val="20"/>
                                <w:szCs w:val="20"/>
                                <w:vertAlign w:val="superscript"/>
                              </w:rPr>
                              <w:t>th</w:t>
                            </w:r>
                            <w:r>
                              <w:rPr>
                                <w:b/>
                                <w:bCs/>
                                <w:sz w:val="20"/>
                                <w:szCs w:val="20"/>
                              </w:rPr>
                              <w:t xml:space="preserve"> – Food Distribution @ </w:t>
                            </w:r>
                            <w:r w:rsidR="0065445A">
                              <w:rPr>
                                <w:b/>
                                <w:bCs/>
                                <w:sz w:val="20"/>
                                <w:szCs w:val="20"/>
                              </w:rPr>
                              <w:t>9</w:t>
                            </w:r>
                            <w:r>
                              <w:rPr>
                                <w:b/>
                                <w:bCs/>
                                <w:sz w:val="20"/>
                                <w:szCs w:val="20"/>
                              </w:rPr>
                              <w:t>AM</w:t>
                            </w:r>
                          </w:p>
                          <w:p w14:paraId="15DA5629" w14:textId="355C4CE3" w:rsidR="00AD118A" w:rsidRDefault="00AD118A" w:rsidP="005A3E14">
                            <w:pPr>
                              <w:shd w:val="clear" w:color="auto" w:fill="FFFFFF"/>
                              <w:spacing w:line="276" w:lineRule="auto"/>
                              <w:ind w:firstLine="0"/>
                              <w:rPr>
                                <w:b/>
                                <w:bCs/>
                                <w:sz w:val="20"/>
                                <w:szCs w:val="20"/>
                              </w:rPr>
                            </w:pPr>
                            <w:r>
                              <w:rPr>
                                <w:b/>
                                <w:bCs/>
                                <w:sz w:val="20"/>
                                <w:szCs w:val="20"/>
                              </w:rPr>
                              <w:t>May 18</w:t>
                            </w:r>
                            <w:r w:rsidRPr="00AD118A">
                              <w:rPr>
                                <w:b/>
                                <w:bCs/>
                                <w:sz w:val="20"/>
                                <w:szCs w:val="20"/>
                                <w:vertAlign w:val="superscript"/>
                              </w:rPr>
                              <w:t>th</w:t>
                            </w:r>
                            <w:r>
                              <w:rPr>
                                <w:b/>
                                <w:bCs/>
                                <w:sz w:val="20"/>
                                <w:szCs w:val="20"/>
                              </w:rPr>
                              <w:t xml:space="preserve"> – </w:t>
                            </w:r>
                            <w:r w:rsidR="00617CC2">
                              <w:rPr>
                                <w:b/>
                                <w:bCs/>
                                <w:sz w:val="20"/>
                                <w:szCs w:val="20"/>
                              </w:rPr>
                              <w:t xml:space="preserve">BCSD </w:t>
                            </w:r>
                            <w:r>
                              <w:rPr>
                                <w:b/>
                                <w:bCs/>
                                <w:sz w:val="20"/>
                                <w:szCs w:val="20"/>
                              </w:rPr>
                              <w:t xml:space="preserve">Board Meeting </w:t>
                            </w:r>
                            <w:r w:rsidR="00617CC2">
                              <w:rPr>
                                <w:b/>
                                <w:bCs/>
                                <w:sz w:val="20"/>
                                <w:szCs w:val="20"/>
                              </w:rPr>
                              <w:t>@ 6PM</w:t>
                            </w:r>
                          </w:p>
                          <w:p w14:paraId="02AEE8C5" w14:textId="5917D74E" w:rsidR="00F623E8" w:rsidRDefault="00F623E8" w:rsidP="005A3E14">
                            <w:pPr>
                              <w:shd w:val="clear" w:color="auto" w:fill="FFFFFF"/>
                              <w:spacing w:line="276" w:lineRule="auto"/>
                              <w:ind w:firstLine="0"/>
                              <w:rPr>
                                <w:b/>
                                <w:bCs/>
                                <w:sz w:val="20"/>
                                <w:szCs w:val="20"/>
                              </w:rPr>
                            </w:pPr>
                            <w:r>
                              <w:rPr>
                                <w:b/>
                                <w:bCs/>
                                <w:sz w:val="20"/>
                                <w:szCs w:val="20"/>
                              </w:rPr>
                              <w:t>May 24</w:t>
                            </w:r>
                            <w:r w:rsidRPr="00F623E8">
                              <w:rPr>
                                <w:b/>
                                <w:bCs/>
                                <w:sz w:val="20"/>
                                <w:szCs w:val="20"/>
                                <w:vertAlign w:val="superscript"/>
                              </w:rPr>
                              <w:t>th</w:t>
                            </w:r>
                            <w:r>
                              <w:rPr>
                                <w:b/>
                                <w:bCs/>
                                <w:sz w:val="20"/>
                                <w:szCs w:val="20"/>
                              </w:rPr>
                              <w:t xml:space="preserve"> – Food Distribution @ </w:t>
                            </w:r>
                            <w:r w:rsidR="00527816">
                              <w:rPr>
                                <w:b/>
                                <w:bCs/>
                                <w:sz w:val="20"/>
                                <w:szCs w:val="20"/>
                              </w:rPr>
                              <w:t>4PM</w:t>
                            </w:r>
                          </w:p>
                          <w:p w14:paraId="1CFEDACE" w14:textId="181FC522" w:rsidR="00357971" w:rsidRPr="006C1B2C" w:rsidRDefault="00357971" w:rsidP="005A3E14">
                            <w:pPr>
                              <w:shd w:val="clear" w:color="auto" w:fill="FFFFFF"/>
                              <w:spacing w:line="276" w:lineRule="auto"/>
                              <w:ind w:firstLine="0"/>
                              <w:rPr>
                                <w:b/>
                                <w:bCs/>
                                <w:sz w:val="20"/>
                                <w:szCs w:val="20"/>
                              </w:rPr>
                            </w:pPr>
                            <w:r>
                              <w:rPr>
                                <w:b/>
                                <w:bCs/>
                                <w:sz w:val="20"/>
                                <w:szCs w:val="20"/>
                              </w:rPr>
                              <w:t xml:space="preserve">May </w:t>
                            </w:r>
                            <w:r w:rsidR="004009FF">
                              <w:rPr>
                                <w:b/>
                                <w:bCs/>
                                <w:sz w:val="20"/>
                                <w:szCs w:val="20"/>
                              </w:rPr>
                              <w:t>26</w:t>
                            </w:r>
                            <w:r w:rsidR="004009FF" w:rsidRPr="004009FF">
                              <w:rPr>
                                <w:b/>
                                <w:bCs/>
                                <w:sz w:val="20"/>
                                <w:szCs w:val="20"/>
                                <w:vertAlign w:val="superscript"/>
                              </w:rPr>
                              <w:t>th</w:t>
                            </w:r>
                            <w:r w:rsidR="004009FF">
                              <w:rPr>
                                <w:b/>
                                <w:bCs/>
                                <w:sz w:val="20"/>
                                <w:szCs w:val="20"/>
                              </w:rPr>
                              <w:t xml:space="preserve"> – OFFICE CLOSED in </w:t>
                            </w:r>
                            <w:r w:rsidR="005E4D99">
                              <w:rPr>
                                <w:b/>
                                <w:bCs/>
                                <w:sz w:val="20"/>
                                <w:szCs w:val="20"/>
                              </w:rPr>
                              <w:t>o</w:t>
                            </w:r>
                            <w:r w:rsidR="004009FF">
                              <w:rPr>
                                <w:b/>
                                <w:bCs/>
                                <w:sz w:val="20"/>
                                <w:szCs w:val="20"/>
                              </w:rPr>
                              <w:t>bservance of Memorial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22D2FE" id="_x0000_t202" coordsize="21600,21600" o:spt="202" path="m,l,21600r21600,l21600,xe">
                <v:stroke joinstyle="miter"/>
                <v:path gradientshapeok="t" o:connecttype="rect"/>
              </v:shapetype>
              <v:shape id="Text Box 12" o:spid="_x0000_s1026" type="#_x0000_t202" style="position:absolute;margin-left:0;margin-top:96pt;width:281.25pt;height:161.4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">
                <v:textbox>
                  <w:txbxContent>
                    <w:bookmarkStart w:id="1" w:name="_Hlk125103503" w:displacedByCustomXml="next"/>
                    <w:bookmarkEnd w:id="1" w:displacedByCustomXml="next"/>
                    <w:sdt>
                      <w:sdtPr>
                        <w:rPr>
                          <w:rFonts w:asciiTheme="majorHAnsi" w:hAnsiTheme="majorHAnsi"/>
                          <w:sz w:val="20"/>
                          <w:szCs w:val="20"/>
                          <w:u w:val="single"/>
                        </w:rPr>
                        <w:id w:val="-1759357981"/>
                      </w:sdtPr>
                      <w:sdtEndPr>
                        <w:rPr>
                          <w:rFonts w:asciiTheme="minorHAnsi" w:hAnsiTheme="minorHAnsi"/>
                          <w:u w:val="none"/>
                        </w:rPr>
                      </w:sdtEndPr>
                      <w:sdtContent>
                        <w:p w14:paraId="44C5CD2D" w14:textId="21650EA9" w:rsidR="00F030BC" w:rsidRPr="00E538E6" w:rsidRDefault="00F030BC" w:rsidP="00380297">
                          <w:pPr>
                            <w:shd w:val="clear" w:color="auto" w:fill="FFFFFF"/>
                            <w:spacing w:line="240" w:lineRule="auto"/>
                            <w:ind w:firstLine="0"/>
                            <w:rPr>
                              <w:sz w:val="24"/>
                              <w:szCs w:val="24"/>
                              <w:u w:val="single"/>
                            </w:rPr>
                          </w:pPr>
                          <w:r w:rsidRPr="00E538E6">
                            <w:rPr>
                              <w:sz w:val="24"/>
                              <w:szCs w:val="24"/>
                              <w:u w:val="single"/>
                            </w:rPr>
                            <w:t>DATES TO REMEMBER</w:t>
                          </w:r>
                        </w:p>
                        <w:p w14:paraId="4617E91C" w14:textId="05E96D57" w:rsidR="00F030BC" w:rsidRPr="00E538E6" w:rsidRDefault="00F030BC" w:rsidP="00380297">
                          <w:pPr>
                            <w:shd w:val="clear" w:color="auto" w:fill="FFFFFF"/>
                            <w:spacing w:line="240" w:lineRule="auto"/>
                            <w:ind w:firstLine="0"/>
                            <w:rPr>
                              <w:rFonts w:cs="Arial"/>
                              <w:sz w:val="24"/>
                              <w:szCs w:val="24"/>
                            </w:rPr>
                          </w:pPr>
                          <w:r w:rsidRPr="00E538E6">
                            <w:rPr>
                              <w:rFonts w:cs="Arial"/>
                              <w:sz w:val="24"/>
                              <w:szCs w:val="24"/>
                            </w:rPr>
                            <w:t>Upcoming Events:</w:t>
                          </w:r>
                        </w:p>
                      </w:sdtContent>
                    </w:sdt>
                    <w:p w14:paraId="631F21AC" w14:textId="77777777" w:rsidR="003640A3" w:rsidRDefault="003640A3" w:rsidP="003640A3">
                      <w:pPr>
                        <w:shd w:val="clear" w:color="auto" w:fill="FFFFFF"/>
                        <w:spacing w:line="276" w:lineRule="auto"/>
                        <w:ind w:firstLine="0"/>
                        <w:rPr>
                          <w:b/>
                          <w:bCs/>
                          <w:sz w:val="20"/>
                          <w:szCs w:val="20"/>
                        </w:rPr>
                      </w:pPr>
                      <w:r>
                        <w:rPr>
                          <w:rFonts w:cs="Arial"/>
                          <w:b/>
                          <w:bCs/>
                          <w:sz w:val="22"/>
                        </w:rPr>
                        <w:t>Apr 20</w:t>
                      </w:r>
                      <w:r w:rsidRPr="00E31083">
                        <w:rPr>
                          <w:rFonts w:cs="Arial"/>
                          <w:b/>
                          <w:bCs/>
                          <w:sz w:val="22"/>
                          <w:vertAlign w:val="superscript"/>
                        </w:rPr>
                        <w:t>th</w:t>
                      </w:r>
                      <w:r>
                        <w:rPr>
                          <w:rFonts w:cs="Arial"/>
                          <w:b/>
                          <w:bCs/>
                          <w:sz w:val="22"/>
                        </w:rPr>
                        <w:t xml:space="preserve"> – </w:t>
                      </w:r>
                      <w:r>
                        <w:rPr>
                          <w:b/>
                          <w:bCs/>
                          <w:sz w:val="20"/>
                          <w:szCs w:val="20"/>
                        </w:rPr>
                        <w:t>BCSD Board Meeting @ 6PM</w:t>
                      </w:r>
                    </w:p>
                    <w:p w14:paraId="3C5BA9B0" w14:textId="77777777" w:rsidR="003640A3" w:rsidRPr="006C1B2C" w:rsidRDefault="003640A3" w:rsidP="003640A3">
                      <w:pPr>
                        <w:shd w:val="clear" w:color="auto" w:fill="FFFFFF"/>
                        <w:spacing w:line="276" w:lineRule="auto"/>
                        <w:ind w:firstLine="0"/>
                        <w:rPr>
                          <w:b/>
                          <w:bCs/>
                          <w:sz w:val="20"/>
                          <w:szCs w:val="20"/>
                        </w:rPr>
                      </w:pPr>
                      <w:r>
                        <w:rPr>
                          <w:b/>
                          <w:bCs/>
                          <w:sz w:val="20"/>
                          <w:szCs w:val="20"/>
                        </w:rPr>
                        <w:t>Apr 26</w:t>
                      </w:r>
                      <w:r w:rsidRPr="006C1B2C">
                        <w:rPr>
                          <w:b/>
                          <w:bCs/>
                          <w:sz w:val="20"/>
                          <w:szCs w:val="20"/>
                          <w:vertAlign w:val="superscript"/>
                        </w:rPr>
                        <w:t>th</w:t>
                      </w:r>
                      <w:r>
                        <w:rPr>
                          <w:b/>
                          <w:bCs/>
                          <w:sz w:val="20"/>
                          <w:szCs w:val="20"/>
                        </w:rPr>
                        <w:t xml:space="preserve"> – Food Distribution @ 4PM</w:t>
                      </w:r>
                    </w:p>
                    <w:p w14:paraId="6D1D0A86" w14:textId="475209F3" w:rsidR="0031328E" w:rsidRDefault="002338B1" w:rsidP="002338B1">
                      <w:pPr>
                        <w:shd w:val="clear" w:color="auto" w:fill="FFFFFF"/>
                        <w:spacing w:line="240" w:lineRule="auto"/>
                        <w:ind w:firstLine="0"/>
                        <w:rPr>
                          <w:b/>
                          <w:bCs/>
                          <w:sz w:val="20"/>
                          <w:szCs w:val="20"/>
                        </w:rPr>
                      </w:pPr>
                      <w:r>
                        <w:rPr>
                          <w:b/>
                          <w:bCs/>
                          <w:sz w:val="20"/>
                          <w:szCs w:val="20"/>
                        </w:rPr>
                        <w:t>May 1</w:t>
                      </w:r>
                      <w:r w:rsidRPr="002338B1">
                        <w:rPr>
                          <w:b/>
                          <w:bCs/>
                          <w:sz w:val="20"/>
                          <w:szCs w:val="20"/>
                          <w:vertAlign w:val="superscript"/>
                        </w:rPr>
                        <w:t>st</w:t>
                      </w:r>
                      <w:r>
                        <w:rPr>
                          <w:b/>
                          <w:bCs/>
                          <w:sz w:val="20"/>
                          <w:szCs w:val="20"/>
                        </w:rPr>
                        <w:t xml:space="preserve"> – C</w:t>
                      </w:r>
                      <w:r>
                        <w:rPr>
                          <w:b/>
                          <w:bCs/>
                          <w:sz w:val="20"/>
                          <w:szCs w:val="20"/>
                        </w:rPr>
                        <w:t>hamber of Commerce Meeting @ 6:30PM</w:t>
                      </w:r>
                      <w:r>
                        <w:rPr>
                          <w:b/>
                          <w:bCs/>
                          <w:sz w:val="20"/>
                          <w:szCs w:val="20"/>
                        </w:rPr>
                        <w:t xml:space="preserve"> </w:t>
                      </w:r>
                    </w:p>
                    <w:p w14:paraId="03C6B5AF" w14:textId="05CD9E34" w:rsidR="00696F1C" w:rsidRDefault="00696F1C" w:rsidP="002338B1">
                      <w:pPr>
                        <w:shd w:val="clear" w:color="auto" w:fill="FFFFFF"/>
                        <w:spacing w:line="240" w:lineRule="auto"/>
                        <w:ind w:firstLine="0"/>
                        <w:rPr>
                          <w:b/>
                          <w:bCs/>
                          <w:sz w:val="20"/>
                          <w:szCs w:val="20"/>
                        </w:rPr>
                      </w:pPr>
                      <w:r>
                        <w:rPr>
                          <w:b/>
                          <w:bCs/>
                          <w:sz w:val="20"/>
                          <w:szCs w:val="20"/>
                        </w:rPr>
                        <w:t xml:space="preserve">May </w:t>
                      </w:r>
                      <w:r w:rsidR="00955538">
                        <w:rPr>
                          <w:b/>
                          <w:bCs/>
                          <w:sz w:val="20"/>
                          <w:szCs w:val="20"/>
                        </w:rPr>
                        <w:t>4</w:t>
                      </w:r>
                      <w:r w:rsidR="001839AF" w:rsidRPr="001839AF">
                        <w:rPr>
                          <w:b/>
                          <w:bCs/>
                          <w:sz w:val="20"/>
                          <w:szCs w:val="20"/>
                          <w:vertAlign w:val="superscript"/>
                        </w:rPr>
                        <w:t>th</w:t>
                      </w:r>
                      <w:r w:rsidR="001839AF">
                        <w:rPr>
                          <w:b/>
                          <w:bCs/>
                          <w:sz w:val="20"/>
                          <w:szCs w:val="20"/>
                        </w:rPr>
                        <w:t xml:space="preserve"> – Food Distribution @ 8AM</w:t>
                      </w:r>
                    </w:p>
                    <w:p w14:paraId="333513AA" w14:textId="19755EE8" w:rsidR="006C1B2C" w:rsidRDefault="00B31FA8" w:rsidP="005A3E14">
                      <w:pPr>
                        <w:shd w:val="clear" w:color="auto" w:fill="FFFFFF"/>
                        <w:spacing w:line="276" w:lineRule="auto"/>
                        <w:ind w:firstLine="0"/>
                        <w:rPr>
                          <w:b/>
                          <w:bCs/>
                          <w:sz w:val="20"/>
                          <w:szCs w:val="20"/>
                        </w:rPr>
                      </w:pPr>
                      <w:r>
                        <w:rPr>
                          <w:b/>
                          <w:bCs/>
                          <w:sz w:val="20"/>
                          <w:szCs w:val="20"/>
                        </w:rPr>
                        <w:t>May 10</w:t>
                      </w:r>
                      <w:r w:rsidRPr="00B31FA8">
                        <w:rPr>
                          <w:b/>
                          <w:bCs/>
                          <w:sz w:val="20"/>
                          <w:szCs w:val="20"/>
                          <w:vertAlign w:val="superscript"/>
                        </w:rPr>
                        <w:t>th</w:t>
                      </w:r>
                      <w:r>
                        <w:rPr>
                          <w:b/>
                          <w:bCs/>
                          <w:sz w:val="20"/>
                          <w:szCs w:val="20"/>
                        </w:rPr>
                        <w:t xml:space="preserve"> – Food Distribution @ </w:t>
                      </w:r>
                      <w:r w:rsidR="0065445A">
                        <w:rPr>
                          <w:b/>
                          <w:bCs/>
                          <w:sz w:val="20"/>
                          <w:szCs w:val="20"/>
                        </w:rPr>
                        <w:t>9</w:t>
                      </w:r>
                      <w:r>
                        <w:rPr>
                          <w:b/>
                          <w:bCs/>
                          <w:sz w:val="20"/>
                          <w:szCs w:val="20"/>
                        </w:rPr>
                        <w:t>AM</w:t>
                      </w:r>
                    </w:p>
                    <w:p w14:paraId="15DA5629" w14:textId="355C4CE3" w:rsidR="00AD118A" w:rsidRDefault="00AD118A" w:rsidP="005A3E14">
                      <w:pPr>
                        <w:shd w:val="clear" w:color="auto" w:fill="FFFFFF"/>
                        <w:spacing w:line="276" w:lineRule="auto"/>
                        <w:ind w:firstLine="0"/>
                        <w:rPr>
                          <w:b/>
                          <w:bCs/>
                          <w:sz w:val="20"/>
                          <w:szCs w:val="20"/>
                        </w:rPr>
                      </w:pPr>
                      <w:r>
                        <w:rPr>
                          <w:b/>
                          <w:bCs/>
                          <w:sz w:val="20"/>
                          <w:szCs w:val="20"/>
                        </w:rPr>
                        <w:t>May 18</w:t>
                      </w:r>
                      <w:r w:rsidRPr="00AD118A">
                        <w:rPr>
                          <w:b/>
                          <w:bCs/>
                          <w:sz w:val="20"/>
                          <w:szCs w:val="20"/>
                          <w:vertAlign w:val="superscript"/>
                        </w:rPr>
                        <w:t>th</w:t>
                      </w:r>
                      <w:r>
                        <w:rPr>
                          <w:b/>
                          <w:bCs/>
                          <w:sz w:val="20"/>
                          <w:szCs w:val="20"/>
                        </w:rPr>
                        <w:t xml:space="preserve"> – </w:t>
                      </w:r>
                      <w:r w:rsidR="00617CC2">
                        <w:rPr>
                          <w:b/>
                          <w:bCs/>
                          <w:sz w:val="20"/>
                          <w:szCs w:val="20"/>
                        </w:rPr>
                        <w:t xml:space="preserve">BCSD </w:t>
                      </w:r>
                      <w:r>
                        <w:rPr>
                          <w:b/>
                          <w:bCs/>
                          <w:sz w:val="20"/>
                          <w:szCs w:val="20"/>
                        </w:rPr>
                        <w:t xml:space="preserve">Board Meeting </w:t>
                      </w:r>
                      <w:r w:rsidR="00617CC2">
                        <w:rPr>
                          <w:b/>
                          <w:bCs/>
                          <w:sz w:val="20"/>
                          <w:szCs w:val="20"/>
                        </w:rPr>
                        <w:t>@ 6PM</w:t>
                      </w:r>
                    </w:p>
                    <w:p w14:paraId="02AEE8C5" w14:textId="5917D74E" w:rsidR="00F623E8" w:rsidRDefault="00F623E8" w:rsidP="005A3E14">
                      <w:pPr>
                        <w:shd w:val="clear" w:color="auto" w:fill="FFFFFF"/>
                        <w:spacing w:line="276" w:lineRule="auto"/>
                        <w:ind w:firstLine="0"/>
                        <w:rPr>
                          <w:b/>
                          <w:bCs/>
                          <w:sz w:val="20"/>
                          <w:szCs w:val="20"/>
                        </w:rPr>
                      </w:pPr>
                      <w:r>
                        <w:rPr>
                          <w:b/>
                          <w:bCs/>
                          <w:sz w:val="20"/>
                          <w:szCs w:val="20"/>
                        </w:rPr>
                        <w:t>May 24</w:t>
                      </w:r>
                      <w:r w:rsidRPr="00F623E8">
                        <w:rPr>
                          <w:b/>
                          <w:bCs/>
                          <w:sz w:val="20"/>
                          <w:szCs w:val="20"/>
                          <w:vertAlign w:val="superscript"/>
                        </w:rPr>
                        <w:t>th</w:t>
                      </w:r>
                      <w:r>
                        <w:rPr>
                          <w:b/>
                          <w:bCs/>
                          <w:sz w:val="20"/>
                          <w:szCs w:val="20"/>
                        </w:rPr>
                        <w:t xml:space="preserve"> – Food Distribution @ </w:t>
                      </w:r>
                      <w:r w:rsidR="00527816">
                        <w:rPr>
                          <w:b/>
                          <w:bCs/>
                          <w:sz w:val="20"/>
                          <w:szCs w:val="20"/>
                        </w:rPr>
                        <w:t>4PM</w:t>
                      </w:r>
                    </w:p>
                    <w:p w14:paraId="1CFEDACE" w14:textId="181FC522" w:rsidR="00357971" w:rsidRPr="006C1B2C" w:rsidRDefault="00357971" w:rsidP="005A3E14">
                      <w:pPr>
                        <w:shd w:val="clear" w:color="auto" w:fill="FFFFFF"/>
                        <w:spacing w:line="276" w:lineRule="auto"/>
                        <w:ind w:firstLine="0"/>
                        <w:rPr>
                          <w:b/>
                          <w:bCs/>
                          <w:sz w:val="20"/>
                          <w:szCs w:val="20"/>
                        </w:rPr>
                      </w:pPr>
                      <w:r>
                        <w:rPr>
                          <w:b/>
                          <w:bCs/>
                          <w:sz w:val="20"/>
                          <w:szCs w:val="20"/>
                        </w:rPr>
                        <w:t xml:space="preserve">May </w:t>
                      </w:r>
                      <w:r w:rsidR="004009FF">
                        <w:rPr>
                          <w:b/>
                          <w:bCs/>
                          <w:sz w:val="20"/>
                          <w:szCs w:val="20"/>
                        </w:rPr>
                        <w:t>26</w:t>
                      </w:r>
                      <w:r w:rsidR="004009FF" w:rsidRPr="004009FF">
                        <w:rPr>
                          <w:b/>
                          <w:bCs/>
                          <w:sz w:val="20"/>
                          <w:szCs w:val="20"/>
                          <w:vertAlign w:val="superscript"/>
                        </w:rPr>
                        <w:t>th</w:t>
                      </w:r>
                      <w:r w:rsidR="004009FF">
                        <w:rPr>
                          <w:b/>
                          <w:bCs/>
                          <w:sz w:val="20"/>
                          <w:szCs w:val="20"/>
                        </w:rPr>
                        <w:t xml:space="preserve"> – OFFICE CLOSED in </w:t>
                      </w:r>
                      <w:r w:rsidR="005E4D99">
                        <w:rPr>
                          <w:b/>
                          <w:bCs/>
                          <w:sz w:val="20"/>
                          <w:szCs w:val="20"/>
                        </w:rPr>
                        <w:t>o</w:t>
                      </w:r>
                      <w:r w:rsidR="004009FF">
                        <w:rPr>
                          <w:b/>
                          <w:bCs/>
                          <w:sz w:val="20"/>
                          <w:szCs w:val="20"/>
                        </w:rPr>
                        <w:t>bservance of Memorial Day</w:t>
                      </w:r>
                    </w:p>
                  </w:txbxContent>
                </v:textbox>
                <w10:wrap anchorx="margin"/>
              </v:shape>
            </w:pict>
          </mc:Fallback>
        </mc:AlternateContent>
      </w:r>
      <w:r w:rsidR="00A347E4">
        <w:rPr>
          <w:noProof/>
        </w:rPr>
        <mc:AlternateContent>
          <mc:Choice Requires="wps">
            <w:drawing>
              <wp:anchor distT="0" distB="0" distL="114300" distR="114300" simplePos="0" relativeHeight="251666432" behindDoc="0" locked="0" layoutInCell="1" allowOverlap="1" wp14:anchorId="6F5AD5B1" wp14:editId="45BF55BB">
                <wp:simplePos x="0" y="0"/>
                <wp:positionH relativeFrom="margin">
                  <wp:posOffset>3650673</wp:posOffset>
                </wp:positionH>
                <wp:positionV relativeFrom="paragraph">
                  <wp:posOffset>1212273</wp:posOffset>
                </wp:positionV>
                <wp:extent cx="2766060" cy="2244436"/>
                <wp:effectExtent l="0" t="0" r="15240" b="2286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2244436"/>
                        </a:xfrm>
                        <a:prstGeom prst="rect">
                          <a:avLst/>
                        </a:prstGeom>
                        <a:solidFill>
                          <a:srgbClr val="FFFFFF"/>
                        </a:solidFill>
                        <a:ln w="9525">
                          <a:solidFill>
                            <a:srgbClr val="000000"/>
                          </a:solidFill>
                          <a:miter lim="800000"/>
                          <a:headEnd/>
                          <a:tailEnd/>
                        </a:ln>
                      </wps:spPr>
                      <wps:txbx>
                        <w:txbxContent>
                          <w:p w14:paraId="62B2FE22" w14:textId="77777777" w:rsidR="008A6631" w:rsidRPr="00E538E6" w:rsidRDefault="008A6631" w:rsidP="00615F87">
                            <w:pPr>
                              <w:pStyle w:val="StorySubtitle"/>
                              <w:spacing w:line="276" w:lineRule="auto"/>
                              <w:rPr>
                                <w:color w:val="000000" w:themeColor="text1"/>
                                <w:u w:val="single"/>
                                <w:lang w:val="es-ES" w:eastAsia="en-US"/>
                              </w:rPr>
                            </w:pPr>
                            <w:r w:rsidRPr="00E538E6">
                              <w:rPr>
                                <w:color w:val="000000" w:themeColor="text1"/>
                                <w:u w:val="single"/>
                                <w:lang w:val="es-ES" w:eastAsia="en-US"/>
                              </w:rPr>
                              <w:t>FECHAS PARA RECORDAR</w:t>
                            </w:r>
                          </w:p>
                          <w:p w14:paraId="1F9BE1A2" w14:textId="207788FA" w:rsidR="002F2B19" w:rsidRPr="00E538E6" w:rsidRDefault="008A6631" w:rsidP="00380297">
                            <w:pPr>
                              <w:pStyle w:val="StorySubtitle"/>
                              <w:spacing w:line="240" w:lineRule="auto"/>
                              <w:rPr>
                                <w:rFonts w:cs="Arial"/>
                                <w:color w:val="000000" w:themeColor="text1"/>
                                <w:lang w:val="es-ES" w:eastAsia="en-US"/>
                              </w:rPr>
                            </w:pPr>
                            <w:r w:rsidRPr="00E538E6">
                              <w:rPr>
                                <w:rFonts w:cs="Arial"/>
                                <w:color w:val="000000" w:themeColor="text1"/>
                                <w:lang w:val="es-ES" w:eastAsia="en-US"/>
                              </w:rPr>
                              <w:t>Próximos Eventos:</w:t>
                            </w:r>
                          </w:p>
                          <w:p w14:paraId="4678D7AD" w14:textId="77777777" w:rsidR="003640A3" w:rsidRDefault="003640A3" w:rsidP="003640A3">
                            <w:pPr>
                              <w:shd w:val="clear" w:color="auto" w:fill="FFFFFF"/>
                              <w:spacing w:line="276" w:lineRule="auto"/>
                              <w:ind w:firstLine="0"/>
                              <w:rPr>
                                <w:rFonts w:cs="Arial"/>
                                <w:b/>
                                <w:sz w:val="18"/>
                                <w:szCs w:val="18"/>
                              </w:rPr>
                            </w:pPr>
                            <w:proofErr w:type="spellStart"/>
                            <w:r w:rsidRPr="003A35F7">
                              <w:rPr>
                                <w:rFonts w:cs="Arial"/>
                                <w:b/>
                                <w:sz w:val="18"/>
                                <w:szCs w:val="18"/>
                              </w:rPr>
                              <w:t>Abr</w:t>
                            </w:r>
                            <w:proofErr w:type="spellEnd"/>
                            <w:r w:rsidRPr="003A35F7">
                              <w:rPr>
                                <w:rFonts w:cs="Arial"/>
                                <w:b/>
                                <w:sz w:val="18"/>
                                <w:szCs w:val="18"/>
                              </w:rPr>
                              <w:t xml:space="preserve"> 20 – BCSD Junta Directiva @ 6PM</w:t>
                            </w:r>
                          </w:p>
                          <w:p w14:paraId="24F6F46C" w14:textId="77777777" w:rsidR="003640A3" w:rsidRDefault="003640A3" w:rsidP="003640A3">
                            <w:pPr>
                              <w:shd w:val="clear" w:color="auto" w:fill="FFFFFF"/>
                              <w:spacing w:line="276" w:lineRule="auto"/>
                              <w:ind w:firstLine="0"/>
                              <w:rPr>
                                <w:rFonts w:cs="Arial"/>
                                <w:b/>
                                <w:sz w:val="18"/>
                                <w:szCs w:val="18"/>
                              </w:rPr>
                            </w:pPr>
                            <w:proofErr w:type="spellStart"/>
                            <w:r>
                              <w:rPr>
                                <w:rFonts w:cs="Arial"/>
                                <w:b/>
                                <w:sz w:val="18"/>
                                <w:szCs w:val="18"/>
                              </w:rPr>
                              <w:t>Abr</w:t>
                            </w:r>
                            <w:proofErr w:type="spellEnd"/>
                            <w:r>
                              <w:rPr>
                                <w:rFonts w:cs="Arial"/>
                                <w:b/>
                                <w:sz w:val="18"/>
                                <w:szCs w:val="18"/>
                              </w:rPr>
                              <w:t xml:space="preserve"> 26 – D</w:t>
                            </w:r>
                            <w:bookmarkStart w:id="1" w:name="_Hlk132194264"/>
                            <w:r w:rsidRPr="003A35F7">
                              <w:rPr>
                                <w:rFonts w:cs="Arial"/>
                                <w:b/>
                                <w:sz w:val="18"/>
                                <w:szCs w:val="18"/>
                              </w:rPr>
                              <w:t>istribución</w:t>
                            </w:r>
                            <w:bookmarkEnd w:id="1"/>
                            <w:r>
                              <w:rPr>
                                <w:rFonts w:cs="Arial"/>
                                <w:b/>
                                <w:sz w:val="18"/>
                                <w:szCs w:val="18"/>
                              </w:rPr>
                              <w:t xml:space="preserve"> de Comida @ 4PM</w:t>
                            </w:r>
                          </w:p>
                          <w:p w14:paraId="1E60822D" w14:textId="313C94DE" w:rsidR="00A36408" w:rsidRPr="003A35F7" w:rsidRDefault="00E31083" w:rsidP="00A36408">
                            <w:pPr>
                              <w:shd w:val="clear" w:color="auto" w:fill="FFFFFF"/>
                              <w:spacing w:line="240" w:lineRule="auto"/>
                              <w:ind w:firstLine="0"/>
                              <w:rPr>
                                <w:rFonts w:cs="Arial"/>
                                <w:b/>
                                <w:sz w:val="18"/>
                                <w:szCs w:val="18"/>
                              </w:rPr>
                            </w:pPr>
                            <w:r w:rsidRPr="003A35F7">
                              <w:rPr>
                                <w:rFonts w:cs="Arial"/>
                                <w:b/>
                                <w:sz w:val="18"/>
                                <w:szCs w:val="18"/>
                              </w:rPr>
                              <w:t>Ma</w:t>
                            </w:r>
                            <w:r w:rsidR="002338B1">
                              <w:rPr>
                                <w:rFonts w:cs="Arial"/>
                                <w:b/>
                                <w:sz w:val="18"/>
                                <w:szCs w:val="18"/>
                              </w:rPr>
                              <w:t xml:space="preserve">yo 1 </w:t>
                            </w:r>
                            <w:r w:rsidR="001839AF">
                              <w:rPr>
                                <w:rFonts w:cs="Arial"/>
                                <w:b/>
                                <w:sz w:val="18"/>
                                <w:szCs w:val="18"/>
                              </w:rPr>
                              <w:t>–</w:t>
                            </w:r>
                            <w:r w:rsidR="002338B1">
                              <w:rPr>
                                <w:rFonts w:cs="Arial"/>
                                <w:b/>
                                <w:sz w:val="18"/>
                                <w:szCs w:val="18"/>
                              </w:rPr>
                              <w:t xml:space="preserve"> </w:t>
                            </w:r>
                            <w:r w:rsidR="001839AF">
                              <w:rPr>
                                <w:rFonts w:cs="Arial"/>
                                <w:b/>
                                <w:sz w:val="18"/>
                                <w:szCs w:val="18"/>
                              </w:rPr>
                              <w:t>J</w:t>
                            </w:r>
                            <w:r w:rsidR="00A36408" w:rsidRPr="003A35F7">
                              <w:rPr>
                                <w:rFonts w:cs="Arial"/>
                                <w:b/>
                                <w:sz w:val="18"/>
                                <w:szCs w:val="18"/>
                              </w:rPr>
                              <w:t xml:space="preserve">unta de la Cámara de Comercio @ 6:30 PM </w:t>
                            </w:r>
                          </w:p>
                          <w:p w14:paraId="3358C5C2" w14:textId="0AEB95AB" w:rsidR="006C1B2C" w:rsidRDefault="001839AF" w:rsidP="00E31083">
                            <w:pPr>
                              <w:shd w:val="clear" w:color="auto" w:fill="FFFFFF"/>
                              <w:spacing w:line="276" w:lineRule="auto"/>
                              <w:ind w:firstLine="0"/>
                              <w:rPr>
                                <w:rFonts w:cs="Arial"/>
                                <w:b/>
                                <w:sz w:val="18"/>
                                <w:szCs w:val="18"/>
                              </w:rPr>
                            </w:pPr>
                            <w:r>
                              <w:rPr>
                                <w:rFonts w:cs="Arial"/>
                                <w:b/>
                                <w:sz w:val="18"/>
                                <w:szCs w:val="18"/>
                              </w:rPr>
                              <w:t xml:space="preserve">Mayo </w:t>
                            </w:r>
                            <w:r w:rsidR="00955538">
                              <w:rPr>
                                <w:rFonts w:cs="Arial"/>
                                <w:b/>
                                <w:sz w:val="18"/>
                                <w:szCs w:val="18"/>
                              </w:rPr>
                              <w:t>4</w:t>
                            </w:r>
                            <w:r>
                              <w:rPr>
                                <w:rFonts w:cs="Arial"/>
                                <w:b/>
                                <w:sz w:val="18"/>
                                <w:szCs w:val="18"/>
                              </w:rPr>
                              <w:t xml:space="preserve"> – D</w:t>
                            </w:r>
                            <w:r w:rsidRPr="003A35F7">
                              <w:rPr>
                                <w:rFonts w:cs="Arial"/>
                                <w:b/>
                                <w:sz w:val="18"/>
                                <w:szCs w:val="18"/>
                              </w:rPr>
                              <w:t>istribución</w:t>
                            </w:r>
                            <w:r>
                              <w:rPr>
                                <w:rFonts w:cs="Arial"/>
                                <w:b/>
                                <w:sz w:val="18"/>
                                <w:szCs w:val="18"/>
                              </w:rPr>
                              <w:t xml:space="preserve"> De Comida @ </w:t>
                            </w:r>
                            <w:r w:rsidR="00964DBE">
                              <w:rPr>
                                <w:rFonts w:cs="Arial"/>
                                <w:b/>
                                <w:sz w:val="18"/>
                                <w:szCs w:val="18"/>
                              </w:rPr>
                              <w:t>8AM</w:t>
                            </w:r>
                          </w:p>
                          <w:p w14:paraId="5CBE7B9A" w14:textId="4D536087" w:rsidR="00964DBE" w:rsidRDefault="00B31FA8" w:rsidP="00E31083">
                            <w:pPr>
                              <w:shd w:val="clear" w:color="auto" w:fill="FFFFFF"/>
                              <w:spacing w:line="276" w:lineRule="auto"/>
                              <w:ind w:firstLine="0"/>
                              <w:rPr>
                                <w:rFonts w:cs="Arial"/>
                                <w:b/>
                                <w:sz w:val="18"/>
                                <w:szCs w:val="18"/>
                              </w:rPr>
                            </w:pPr>
                            <w:r>
                              <w:rPr>
                                <w:rFonts w:cs="Arial"/>
                                <w:b/>
                                <w:sz w:val="18"/>
                                <w:szCs w:val="18"/>
                              </w:rPr>
                              <w:t>Mayo 10 – D</w:t>
                            </w:r>
                            <w:r w:rsidRPr="003A35F7">
                              <w:rPr>
                                <w:rFonts w:cs="Arial"/>
                                <w:b/>
                                <w:sz w:val="18"/>
                                <w:szCs w:val="18"/>
                              </w:rPr>
                              <w:t>istribución</w:t>
                            </w:r>
                            <w:r>
                              <w:rPr>
                                <w:rFonts w:cs="Arial"/>
                                <w:b/>
                                <w:sz w:val="18"/>
                                <w:szCs w:val="18"/>
                              </w:rPr>
                              <w:t xml:space="preserve"> De Comida @ 9AM</w:t>
                            </w:r>
                          </w:p>
                          <w:p w14:paraId="2BA44B29" w14:textId="29B39D4D" w:rsidR="00617CC2" w:rsidRDefault="00617CC2" w:rsidP="00E31083">
                            <w:pPr>
                              <w:shd w:val="clear" w:color="auto" w:fill="FFFFFF"/>
                              <w:spacing w:line="276" w:lineRule="auto"/>
                              <w:ind w:firstLine="0"/>
                              <w:rPr>
                                <w:rFonts w:cs="Arial"/>
                                <w:b/>
                                <w:sz w:val="18"/>
                                <w:szCs w:val="18"/>
                              </w:rPr>
                            </w:pPr>
                            <w:r>
                              <w:rPr>
                                <w:rFonts w:cs="Arial"/>
                                <w:b/>
                                <w:sz w:val="18"/>
                                <w:szCs w:val="18"/>
                              </w:rPr>
                              <w:t>Mayo 18 – B</w:t>
                            </w:r>
                            <w:r w:rsidRPr="003A35F7">
                              <w:rPr>
                                <w:rFonts w:cs="Arial"/>
                                <w:b/>
                                <w:sz w:val="18"/>
                                <w:szCs w:val="18"/>
                              </w:rPr>
                              <w:t>CSD Junta Directiva @ 6PM</w:t>
                            </w:r>
                          </w:p>
                          <w:p w14:paraId="35E5DB6A" w14:textId="223330F0" w:rsidR="00527816" w:rsidRPr="003A35F7" w:rsidRDefault="00527816" w:rsidP="00E31083">
                            <w:pPr>
                              <w:shd w:val="clear" w:color="auto" w:fill="FFFFFF"/>
                              <w:spacing w:line="276" w:lineRule="auto"/>
                              <w:ind w:firstLine="0"/>
                              <w:rPr>
                                <w:rFonts w:cs="Arial"/>
                                <w:b/>
                                <w:sz w:val="18"/>
                                <w:szCs w:val="18"/>
                              </w:rPr>
                            </w:pPr>
                            <w:r>
                              <w:rPr>
                                <w:rFonts w:cs="Arial"/>
                                <w:b/>
                                <w:sz w:val="18"/>
                                <w:szCs w:val="18"/>
                              </w:rPr>
                              <w:t>Mayo 24 – D</w:t>
                            </w:r>
                            <w:r w:rsidRPr="003A35F7">
                              <w:rPr>
                                <w:rFonts w:cs="Arial"/>
                                <w:b/>
                                <w:sz w:val="18"/>
                                <w:szCs w:val="18"/>
                              </w:rPr>
                              <w:t>istribución</w:t>
                            </w:r>
                            <w:r>
                              <w:rPr>
                                <w:rFonts w:cs="Arial"/>
                                <w:b/>
                                <w:sz w:val="18"/>
                                <w:szCs w:val="18"/>
                              </w:rPr>
                              <w:t xml:space="preserve"> De Comida @ 4PM</w:t>
                            </w:r>
                          </w:p>
                          <w:p w14:paraId="5BCF61B7" w14:textId="5B510E44" w:rsidR="00380297" w:rsidRPr="004009FF" w:rsidRDefault="004009FF" w:rsidP="00E31083">
                            <w:pPr>
                              <w:shd w:val="clear" w:color="auto" w:fill="FFFFFF"/>
                              <w:spacing w:line="276" w:lineRule="auto"/>
                              <w:ind w:firstLine="0"/>
                              <w:rPr>
                                <w:rFonts w:cs="Arial"/>
                                <w:b/>
                                <w:sz w:val="18"/>
                                <w:szCs w:val="18"/>
                              </w:rPr>
                            </w:pPr>
                            <w:r w:rsidRPr="004009FF">
                              <w:rPr>
                                <w:rFonts w:cs="Arial"/>
                                <w:b/>
                                <w:sz w:val="18"/>
                                <w:szCs w:val="18"/>
                              </w:rPr>
                              <w:t xml:space="preserve">Mayo 26 </w:t>
                            </w:r>
                            <w:r w:rsidR="009E5D94">
                              <w:rPr>
                                <w:rFonts w:cs="Arial"/>
                                <w:b/>
                                <w:sz w:val="18"/>
                                <w:szCs w:val="18"/>
                              </w:rPr>
                              <w:t>–</w:t>
                            </w:r>
                            <w:r w:rsidRPr="004009FF">
                              <w:rPr>
                                <w:rFonts w:cs="Arial"/>
                                <w:b/>
                                <w:sz w:val="18"/>
                                <w:szCs w:val="18"/>
                              </w:rPr>
                              <w:t xml:space="preserve"> </w:t>
                            </w:r>
                            <w:r w:rsidR="009E5D94">
                              <w:rPr>
                                <w:rFonts w:cs="Arial"/>
                                <w:b/>
                                <w:sz w:val="18"/>
                                <w:szCs w:val="18"/>
                              </w:rPr>
                              <w:t xml:space="preserve">OFFICINA </w:t>
                            </w:r>
                            <w:r w:rsidR="005E4D99">
                              <w:rPr>
                                <w:rFonts w:cs="Arial"/>
                                <w:b/>
                                <w:sz w:val="18"/>
                                <w:szCs w:val="18"/>
                              </w:rPr>
                              <w:t xml:space="preserve">CERRADA en </w:t>
                            </w:r>
                            <w:r w:rsidR="005E4D99" w:rsidRPr="005E4D99">
                              <w:rPr>
                                <w:rFonts w:cs="Arial"/>
                                <w:b/>
                                <w:sz w:val="18"/>
                                <w:szCs w:val="18"/>
                              </w:rPr>
                              <w:t>conmemoración</w:t>
                            </w:r>
                            <w:r w:rsidR="005E4D99">
                              <w:rPr>
                                <w:rFonts w:cs="Arial"/>
                                <w:b/>
                                <w:sz w:val="18"/>
                                <w:szCs w:val="18"/>
                              </w:rPr>
                              <w:t xml:space="preserve"> de Memorial Day</w:t>
                            </w:r>
                          </w:p>
                          <w:p w14:paraId="24CD3AC7" w14:textId="27FFE0D1" w:rsidR="00E31083" w:rsidRPr="007449D2" w:rsidRDefault="00E31083" w:rsidP="00E31083">
                            <w:pPr>
                              <w:shd w:val="clear" w:color="auto" w:fill="FFFFFF"/>
                              <w:spacing w:line="276" w:lineRule="auto"/>
                              <w:ind w:firstLine="0"/>
                              <w:rPr>
                                <w:rFonts w:cs="Arial"/>
                                <w:b/>
                                <w:sz w:val="18"/>
                                <w:szCs w:val="18"/>
                              </w:rPr>
                            </w:pPr>
                          </w:p>
                          <w:p w14:paraId="1070FF8E" w14:textId="59881266" w:rsidR="008A6631" w:rsidRPr="00F315EE" w:rsidRDefault="008A6631" w:rsidP="00602844">
                            <w:pPr>
                              <w:ind w:firstLine="0"/>
                              <w:rPr>
                                <w:b/>
                                <w:bCs/>
                                <w:sz w:val="20"/>
                                <w:szCs w:val="20"/>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AD5B1" id="Text Box 9" o:spid="_x0000_s1027" type="#_x0000_t202" style="position:absolute;margin-left:287.45pt;margin-top:95.45pt;width:217.8pt;height:176.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">
                <v:textbox>
                  <w:txbxContent>
                    <w:p w14:paraId="62B2FE22" w14:textId="77777777" w:rsidR="008A6631" w:rsidRPr="00E538E6" w:rsidRDefault="008A6631" w:rsidP="00615F87">
                      <w:pPr>
                        <w:pStyle w:val="StorySubtitle"/>
                        <w:spacing w:line="276" w:lineRule="auto"/>
                        <w:rPr>
                          <w:color w:val="000000" w:themeColor="text1"/>
                          <w:u w:val="single"/>
                          <w:lang w:val="es-ES" w:eastAsia="en-US"/>
                        </w:rPr>
                      </w:pPr>
                      <w:r w:rsidRPr="00E538E6">
                        <w:rPr>
                          <w:color w:val="000000" w:themeColor="text1"/>
                          <w:u w:val="single"/>
                          <w:lang w:val="es-ES" w:eastAsia="en-US"/>
                        </w:rPr>
                        <w:t>FECHAS PARA RECORDAR</w:t>
                      </w:r>
                    </w:p>
                    <w:p w14:paraId="1F9BE1A2" w14:textId="207788FA" w:rsidR="002F2B19" w:rsidRPr="00E538E6" w:rsidRDefault="008A6631" w:rsidP="00380297">
                      <w:pPr>
                        <w:pStyle w:val="StorySubtitle"/>
                        <w:spacing w:line="240" w:lineRule="auto"/>
                        <w:rPr>
                          <w:rFonts w:cs="Arial"/>
                          <w:color w:val="000000" w:themeColor="text1"/>
                          <w:lang w:val="es-ES" w:eastAsia="en-US"/>
                        </w:rPr>
                      </w:pPr>
                      <w:r w:rsidRPr="00E538E6">
                        <w:rPr>
                          <w:rFonts w:cs="Arial"/>
                          <w:color w:val="000000" w:themeColor="text1"/>
                          <w:lang w:val="es-ES" w:eastAsia="en-US"/>
                        </w:rPr>
                        <w:t>Próximos Eventos:</w:t>
                      </w:r>
                    </w:p>
                    <w:p w14:paraId="4678D7AD" w14:textId="77777777" w:rsidR="003640A3" w:rsidRDefault="003640A3" w:rsidP="003640A3">
                      <w:pPr>
                        <w:shd w:val="clear" w:color="auto" w:fill="FFFFFF"/>
                        <w:spacing w:line="276" w:lineRule="auto"/>
                        <w:ind w:firstLine="0"/>
                        <w:rPr>
                          <w:rFonts w:cs="Arial"/>
                          <w:b/>
                          <w:sz w:val="18"/>
                          <w:szCs w:val="18"/>
                        </w:rPr>
                      </w:pPr>
                      <w:proofErr w:type="spellStart"/>
                      <w:r w:rsidRPr="003A35F7">
                        <w:rPr>
                          <w:rFonts w:cs="Arial"/>
                          <w:b/>
                          <w:sz w:val="18"/>
                          <w:szCs w:val="18"/>
                        </w:rPr>
                        <w:t>Abr</w:t>
                      </w:r>
                      <w:proofErr w:type="spellEnd"/>
                      <w:r w:rsidRPr="003A35F7">
                        <w:rPr>
                          <w:rFonts w:cs="Arial"/>
                          <w:b/>
                          <w:sz w:val="18"/>
                          <w:szCs w:val="18"/>
                        </w:rPr>
                        <w:t xml:space="preserve"> 20 – BCSD Junta Directiva @ 6PM</w:t>
                      </w:r>
                    </w:p>
                    <w:p w14:paraId="24F6F46C" w14:textId="77777777" w:rsidR="003640A3" w:rsidRDefault="003640A3" w:rsidP="003640A3">
                      <w:pPr>
                        <w:shd w:val="clear" w:color="auto" w:fill="FFFFFF"/>
                        <w:spacing w:line="276" w:lineRule="auto"/>
                        <w:ind w:firstLine="0"/>
                        <w:rPr>
                          <w:rFonts w:cs="Arial"/>
                          <w:b/>
                          <w:sz w:val="18"/>
                          <w:szCs w:val="18"/>
                        </w:rPr>
                      </w:pPr>
                      <w:proofErr w:type="spellStart"/>
                      <w:r>
                        <w:rPr>
                          <w:rFonts w:cs="Arial"/>
                          <w:b/>
                          <w:sz w:val="18"/>
                          <w:szCs w:val="18"/>
                        </w:rPr>
                        <w:t>Abr</w:t>
                      </w:r>
                      <w:proofErr w:type="spellEnd"/>
                      <w:r>
                        <w:rPr>
                          <w:rFonts w:cs="Arial"/>
                          <w:b/>
                          <w:sz w:val="18"/>
                          <w:szCs w:val="18"/>
                        </w:rPr>
                        <w:t xml:space="preserve"> 26 – D</w:t>
                      </w:r>
                      <w:bookmarkStart w:id="3" w:name="_Hlk132194264"/>
                      <w:r w:rsidRPr="003A35F7">
                        <w:rPr>
                          <w:rFonts w:cs="Arial"/>
                          <w:b/>
                          <w:sz w:val="18"/>
                          <w:szCs w:val="18"/>
                        </w:rPr>
                        <w:t>istribución</w:t>
                      </w:r>
                      <w:bookmarkEnd w:id="3"/>
                      <w:r>
                        <w:rPr>
                          <w:rFonts w:cs="Arial"/>
                          <w:b/>
                          <w:sz w:val="18"/>
                          <w:szCs w:val="18"/>
                        </w:rPr>
                        <w:t xml:space="preserve"> de Comida @ 4PM</w:t>
                      </w:r>
                    </w:p>
                    <w:p w14:paraId="1E60822D" w14:textId="313C94DE" w:rsidR="00A36408" w:rsidRPr="003A35F7" w:rsidRDefault="00E31083" w:rsidP="00A36408">
                      <w:pPr>
                        <w:shd w:val="clear" w:color="auto" w:fill="FFFFFF"/>
                        <w:spacing w:line="240" w:lineRule="auto"/>
                        <w:ind w:firstLine="0"/>
                        <w:rPr>
                          <w:rFonts w:cs="Arial"/>
                          <w:b/>
                          <w:sz w:val="18"/>
                          <w:szCs w:val="18"/>
                        </w:rPr>
                      </w:pPr>
                      <w:r w:rsidRPr="003A35F7">
                        <w:rPr>
                          <w:rFonts w:cs="Arial"/>
                          <w:b/>
                          <w:sz w:val="18"/>
                          <w:szCs w:val="18"/>
                        </w:rPr>
                        <w:t>Ma</w:t>
                      </w:r>
                      <w:r w:rsidR="002338B1">
                        <w:rPr>
                          <w:rFonts w:cs="Arial"/>
                          <w:b/>
                          <w:sz w:val="18"/>
                          <w:szCs w:val="18"/>
                        </w:rPr>
                        <w:t xml:space="preserve">yo 1 </w:t>
                      </w:r>
                      <w:r w:rsidR="001839AF">
                        <w:rPr>
                          <w:rFonts w:cs="Arial"/>
                          <w:b/>
                          <w:sz w:val="18"/>
                          <w:szCs w:val="18"/>
                        </w:rPr>
                        <w:t>–</w:t>
                      </w:r>
                      <w:r w:rsidR="002338B1">
                        <w:rPr>
                          <w:rFonts w:cs="Arial"/>
                          <w:b/>
                          <w:sz w:val="18"/>
                          <w:szCs w:val="18"/>
                        </w:rPr>
                        <w:t xml:space="preserve"> </w:t>
                      </w:r>
                      <w:r w:rsidR="001839AF">
                        <w:rPr>
                          <w:rFonts w:cs="Arial"/>
                          <w:b/>
                          <w:sz w:val="18"/>
                          <w:szCs w:val="18"/>
                        </w:rPr>
                        <w:t>J</w:t>
                      </w:r>
                      <w:r w:rsidR="00A36408" w:rsidRPr="003A35F7">
                        <w:rPr>
                          <w:rFonts w:cs="Arial"/>
                          <w:b/>
                          <w:sz w:val="18"/>
                          <w:szCs w:val="18"/>
                        </w:rPr>
                        <w:t>unta de la Cámara de Comercio @ 6:30 PM</w:t>
                      </w:r>
                      <w:r w:rsidR="00A36408" w:rsidRPr="003A35F7">
                        <w:rPr>
                          <w:rFonts w:cs="Arial"/>
                          <w:b/>
                          <w:sz w:val="18"/>
                          <w:szCs w:val="18"/>
                        </w:rPr>
                        <w:t xml:space="preserve"> </w:t>
                      </w:r>
                    </w:p>
                    <w:p w14:paraId="3358C5C2" w14:textId="0AEB95AB" w:rsidR="006C1B2C" w:rsidRDefault="001839AF" w:rsidP="00E31083">
                      <w:pPr>
                        <w:shd w:val="clear" w:color="auto" w:fill="FFFFFF"/>
                        <w:spacing w:line="276" w:lineRule="auto"/>
                        <w:ind w:firstLine="0"/>
                        <w:rPr>
                          <w:rFonts w:cs="Arial"/>
                          <w:b/>
                          <w:sz w:val="18"/>
                          <w:szCs w:val="18"/>
                        </w:rPr>
                      </w:pPr>
                      <w:r>
                        <w:rPr>
                          <w:rFonts w:cs="Arial"/>
                          <w:b/>
                          <w:sz w:val="18"/>
                          <w:szCs w:val="18"/>
                        </w:rPr>
                        <w:t xml:space="preserve">Mayo </w:t>
                      </w:r>
                      <w:r w:rsidR="00955538">
                        <w:rPr>
                          <w:rFonts w:cs="Arial"/>
                          <w:b/>
                          <w:sz w:val="18"/>
                          <w:szCs w:val="18"/>
                        </w:rPr>
                        <w:t>4</w:t>
                      </w:r>
                      <w:r>
                        <w:rPr>
                          <w:rFonts w:cs="Arial"/>
                          <w:b/>
                          <w:sz w:val="18"/>
                          <w:szCs w:val="18"/>
                        </w:rPr>
                        <w:t xml:space="preserve"> – D</w:t>
                      </w:r>
                      <w:r w:rsidRPr="003A35F7">
                        <w:rPr>
                          <w:rFonts w:cs="Arial"/>
                          <w:b/>
                          <w:sz w:val="18"/>
                          <w:szCs w:val="18"/>
                        </w:rPr>
                        <w:t>istribución</w:t>
                      </w:r>
                      <w:r>
                        <w:rPr>
                          <w:rFonts w:cs="Arial"/>
                          <w:b/>
                          <w:sz w:val="18"/>
                          <w:szCs w:val="18"/>
                        </w:rPr>
                        <w:t xml:space="preserve"> De Comida @ </w:t>
                      </w:r>
                      <w:r w:rsidR="00964DBE">
                        <w:rPr>
                          <w:rFonts w:cs="Arial"/>
                          <w:b/>
                          <w:sz w:val="18"/>
                          <w:szCs w:val="18"/>
                        </w:rPr>
                        <w:t>8AM</w:t>
                      </w:r>
                    </w:p>
                    <w:p w14:paraId="5CBE7B9A" w14:textId="4D536087" w:rsidR="00964DBE" w:rsidRDefault="00B31FA8" w:rsidP="00E31083">
                      <w:pPr>
                        <w:shd w:val="clear" w:color="auto" w:fill="FFFFFF"/>
                        <w:spacing w:line="276" w:lineRule="auto"/>
                        <w:ind w:firstLine="0"/>
                        <w:rPr>
                          <w:rFonts w:cs="Arial"/>
                          <w:b/>
                          <w:sz w:val="18"/>
                          <w:szCs w:val="18"/>
                        </w:rPr>
                      </w:pPr>
                      <w:r>
                        <w:rPr>
                          <w:rFonts w:cs="Arial"/>
                          <w:b/>
                          <w:sz w:val="18"/>
                          <w:szCs w:val="18"/>
                        </w:rPr>
                        <w:t>Mayo 10 – D</w:t>
                      </w:r>
                      <w:r w:rsidRPr="003A35F7">
                        <w:rPr>
                          <w:rFonts w:cs="Arial"/>
                          <w:b/>
                          <w:sz w:val="18"/>
                          <w:szCs w:val="18"/>
                        </w:rPr>
                        <w:t>istribución</w:t>
                      </w:r>
                      <w:r>
                        <w:rPr>
                          <w:rFonts w:cs="Arial"/>
                          <w:b/>
                          <w:sz w:val="18"/>
                          <w:szCs w:val="18"/>
                        </w:rPr>
                        <w:t xml:space="preserve"> De Comida @ 9AM</w:t>
                      </w:r>
                    </w:p>
                    <w:p w14:paraId="2BA44B29" w14:textId="29B39D4D" w:rsidR="00617CC2" w:rsidRDefault="00617CC2" w:rsidP="00E31083">
                      <w:pPr>
                        <w:shd w:val="clear" w:color="auto" w:fill="FFFFFF"/>
                        <w:spacing w:line="276" w:lineRule="auto"/>
                        <w:ind w:firstLine="0"/>
                        <w:rPr>
                          <w:rFonts w:cs="Arial"/>
                          <w:b/>
                          <w:sz w:val="18"/>
                          <w:szCs w:val="18"/>
                        </w:rPr>
                      </w:pPr>
                      <w:r>
                        <w:rPr>
                          <w:rFonts w:cs="Arial"/>
                          <w:b/>
                          <w:sz w:val="18"/>
                          <w:szCs w:val="18"/>
                        </w:rPr>
                        <w:t>Mayo 18 – B</w:t>
                      </w:r>
                      <w:r w:rsidRPr="003A35F7">
                        <w:rPr>
                          <w:rFonts w:cs="Arial"/>
                          <w:b/>
                          <w:sz w:val="18"/>
                          <w:szCs w:val="18"/>
                        </w:rPr>
                        <w:t>CSD Junta Directiva @ 6PM</w:t>
                      </w:r>
                    </w:p>
                    <w:p w14:paraId="35E5DB6A" w14:textId="223330F0" w:rsidR="00527816" w:rsidRPr="003A35F7" w:rsidRDefault="00527816" w:rsidP="00E31083">
                      <w:pPr>
                        <w:shd w:val="clear" w:color="auto" w:fill="FFFFFF"/>
                        <w:spacing w:line="276" w:lineRule="auto"/>
                        <w:ind w:firstLine="0"/>
                        <w:rPr>
                          <w:rFonts w:cs="Arial"/>
                          <w:b/>
                          <w:sz w:val="18"/>
                          <w:szCs w:val="18"/>
                        </w:rPr>
                      </w:pPr>
                      <w:r>
                        <w:rPr>
                          <w:rFonts w:cs="Arial"/>
                          <w:b/>
                          <w:sz w:val="18"/>
                          <w:szCs w:val="18"/>
                        </w:rPr>
                        <w:t>Mayo 24 – D</w:t>
                      </w:r>
                      <w:r w:rsidRPr="003A35F7">
                        <w:rPr>
                          <w:rFonts w:cs="Arial"/>
                          <w:b/>
                          <w:sz w:val="18"/>
                          <w:szCs w:val="18"/>
                        </w:rPr>
                        <w:t>istribución</w:t>
                      </w:r>
                      <w:r>
                        <w:rPr>
                          <w:rFonts w:cs="Arial"/>
                          <w:b/>
                          <w:sz w:val="18"/>
                          <w:szCs w:val="18"/>
                        </w:rPr>
                        <w:t xml:space="preserve"> De Comida @ 4PM</w:t>
                      </w:r>
                    </w:p>
                    <w:p w14:paraId="5BCF61B7" w14:textId="5B510E44" w:rsidR="00380297" w:rsidRPr="004009FF" w:rsidRDefault="004009FF" w:rsidP="00E31083">
                      <w:pPr>
                        <w:shd w:val="clear" w:color="auto" w:fill="FFFFFF"/>
                        <w:spacing w:line="276" w:lineRule="auto"/>
                        <w:ind w:firstLine="0"/>
                        <w:rPr>
                          <w:rFonts w:cs="Arial"/>
                          <w:b/>
                          <w:sz w:val="18"/>
                          <w:szCs w:val="18"/>
                        </w:rPr>
                      </w:pPr>
                      <w:r w:rsidRPr="004009FF">
                        <w:rPr>
                          <w:rFonts w:cs="Arial"/>
                          <w:b/>
                          <w:sz w:val="18"/>
                          <w:szCs w:val="18"/>
                        </w:rPr>
                        <w:t xml:space="preserve">Mayo 26 </w:t>
                      </w:r>
                      <w:r w:rsidR="009E5D94">
                        <w:rPr>
                          <w:rFonts w:cs="Arial"/>
                          <w:b/>
                          <w:sz w:val="18"/>
                          <w:szCs w:val="18"/>
                        </w:rPr>
                        <w:t>–</w:t>
                      </w:r>
                      <w:r w:rsidRPr="004009FF">
                        <w:rPr>
                          <w:rFonts w:cs="Arial"/>
                          <w:b/>
                          <w:sz w:val="18"/>
                          <w:szCs w:val="18"/>
                        </w:rPr>
                        <w:t xml:space="preserve"> </w:t>
                      </w:r>
                      <w:r w:rsidR="009E5D94">
                        <w:rPr>
                          <w:rFonts w:cs="Arial"/>
                          <w:b/>
                          <w:sz w:val="18"/>
                          <w:szCs w:val="18"/>
                        </w:rPr>
                        <w:t xml:space="preserve">OFFICINA </w:t>
                      </w:r>
                      <w:r w:rsidR="005E4D99">
                        <w:rPr>
                          <w:rFonts w:cs="Arial"/>
                          <w:b/>
                          <w:sz w:val="18"/>
                          <w:szCs w:val="18"/>
                        </w:rPr>
                        <w:t xml:space="preserve">CERRADA en </w:t>
                      </w:r>
                      <w:r w:rsidR="005E4D99" w:rsidRPr="005E4D99">
                        <w:rPr>
                          <w:rFonts w:cs="Arial"/>
                          <w:b/>
                          <w:sz w:val="18"/>
                          <w:szCs w:val="18"/>
                        </w:rPr>
                        <w:t>conmemoración</w:t>
                      </w:r>
                      <w:r w:rsidR="005E4D99">
                        <w:rPr>
                          <w:rFonts w:cs="Arial"/>
                          <w:b/>
                          <w:sz w:val="18"/>
                          <w:szCs w:val="18"/>
                        </w:rPr>
                        <w:t xml:space="preserve"> de Memorial Day</w:t>
                      </w:r>
                    </w:p>
                    <w:p w14:paraId="24CD3AC7" w14:textId="27FFE0D1" w:rsidR="00E31083" w:rsidRPr="007449D2" w:rsidRDefault="00E31083" w:rsidP="00E31083">
                      <w:pPr>
                        <w:shd w:val="clear" w:color="auto" w:fill="FFFFFF"/>
                        <w:spacing w:line="276" w:lineRule="auto"/>
                        <w:ind w:firstLine="0"/>
                        <w:rPr>
                          <w:rFonts w:cs="Arial"/>
                          <w:b/>
                          <w:sz w:val="18"/>
                          <w:szCs w:val="18"/>
                        </w:rPr>
                      </w:pPr>
                    </w:p>
                    <w:p w14:paraId="1070FF8E" w14:textId="59881266" w:rsidR="008A6631" w:rsidRPr="00F315EE" w:rsidRDefault="008A6631" w:rsidP="00602844">
                      <w:pPr>
                        <w:ind w:firstLine="0"/>
                        <w:rPr>
                          <w:b/>
                          <w:bCs/>
                          <w:sz w:val="20"/>
                          <w:szCs w:val="20"/>
                          <w:lang w:val="es-ES"/>
                        </w:rPr>
                      </w:pPr>
                    </w:p>
                  </w:txbxContent>
                </v:textbox>
                <w10:wrap anchorx="margin"/>
              </v:shape>
            </w:pict>
          </mc:Fallback>
        </mc:AlternateContent>
      </w:r>
      <w:r w:rsidR="006C3C15">
        <w:rPr>
          <w:noProof/>
        </w:rPr>
        <mc:AlternateContent>
          <mc:Choice Requires="wps">
            <w:drawing>
              <wp:anchor distT="91440" distB="91440" distL="114300" distR="114300" simplePos="0" relativeHeight="251654144" behindDoc="0" locked="0" layoutInCell="1" allowOverlap="1" wp14:anchorId="4939FAA2" wp14:editId="5AF69C0C">
                <wp:simplePos x="0" y="0"/>
                <wp:positionH relativeFrom="margin">
                  <wp:posOffset>-70485</wp:posOffset>
                </wp:positionH>
                <wp:positionV relativeFrom="margin">
                  <wp:posOffset>161925</wp:posOffset>
                </wp:positionV>
                <wp:extent cx="6547485" cy="723900"/>
                <wp:effectExtent l="5715" t="9525" r="0" b="9525"/>
                <wp:wrapSquare wrapText="bothSides"/>
                <wp:docPr id="11" name="Box: Newsletter tit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7485" cy="723900"/>
                        </a:xfrm>
                        <a:prstGeom prst="rect">
                          <a:avLst/>
                        </a:prstGeom>
                        <a:noFill/>
                        <a:ln w="6350">
                          <a:solidFill>
                            <a:schemeClr val="accent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845C205" w14:textId="77777777" w:rsidR="008A6631" w:rsidRPr="008B36A7" w:rsidRDefault="000309AB" w:rsidP="007A1F2A">
                            <w:pPr>
                              <w:pStyle w:val="Title"/>
                              <w:jc w:val="center"/>
                              <w:rPr>
                                <w:b/>
                                <w:bCs/>
                                <w:sz w:val="40"/>
                                <w:szCs w:val="40"/>
                              </w:rPr>
                            </w:pPr>
                            <w:sdt>
                              <w:sdtPr>
                                <w:rPr>
                                  <w:b/>
                                  <w:bCs/>
                                  <w:sz w:val="40"/>
                                  <w:szCs w:val="40"/>
                                </w:rPr>
                                <w:alias w:val="Title"/>
                                <w:id w:val="-54555553"/>
                                <w:dataBinding w:prefixMappings="xmlns:ns0='http://schemas.openxmlformats.org/package/2006/metadata/core-properties' xmlns:ns1='http://purl.org/dc/elements/1.1/'" w:xpath="/ns0:coreProperties[1]/ns1:title[1]" w:storeItemID="{6C3C8BC8-F283-45AE-878A-BAB7291924A1}"/>
                                <w:text/>
                              </w:sdtPr>
                              <w:sdtEndPr/>
                              <w:sdtContent>
                                <w:r w:rsidR="008A6631" w:rsidRPr="008B36A7">
                                  <w:rPr>
                                    <w:b/>
                                    <w:bCs/>
                                    <w:sz w:val="40"/>
                                    <w:szCs w:val="40"/>
                                  </w:rPr>
                                  <w:t>Biola community services district</w:t>
                                </w:r>
                              </w:sdtContent>
                            </w:sdt>
                          </w:p>
                          <w:p w14:paraId="07311CA7" w14:textId="77777777" w:rsidR="008A6631" w:rsidRDefault="008A6631" w:rsidP="002E6285"/>
                          <w:p w14:paraId="0224D630" w14:textId="77777777" w:rsidR="008A6631" w:rsidRDefault="008A6631" w:rsidP="002E6285"/>
                          <w:p w14:paraId="5A39A6A9" w14:textId="77777777" w:rsidR="008A6631" w:rsidRPr="002E6285" w:rsidRDefault="008A6631" w:rsidP="002E6285"/>
                        </w:txbxContent>
                      </wps:txbx>
                      <wps:bodyPr rot="0" vert="horz" wrap="square" lIns="365760" tIns="45702" rIns="365760" bIns="429768"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4939FAA2" id="Box: Newsletter title" o:spid="_x0000_s1028" style="position:absolute;margin-left:-5.55pt;margin-top:12.75pt;width:515.55pt;height:57pt;z-index:25165414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" filled="f" strokecolor="#a1a1a1 [2404]" strokeweight=".5pt">
                <v:textbox inset="28.8pt,1.2695mm,28.8pt,33.84pt">
                  <w:txbxContent>
                    <w:p w14:paraId="5845C205" w14:textId="77777777" w:rsidR="008A6631" w:rsidRPr="008B36A7" w:rsidRDefault="00C43A67" w:rsidP="007A1F2A">
                      <w:pPr>
                        <w:pStyle w:val="Title"/>
                        <w:jc w:val="center"/>
                        <w:rPr>
                          <w:b/>
                          <w:bCs/>
                          <w:sz w:val="40"/>
                          <w:szCs w:val="40"/>
                        </w:rPr>
                      </w:pPr>
                      <w:sdt>
                        <w:sdtPr>
                          <w:rPr>
                            <w:b/>
                            <w:bCs/>
                            <w:sz w:val="40"/>
                            <w:szCs w:val="40"/>
                          </w:rPr>
                          <w:alias w:val="Title"/>
                          <w:id w:val="-54555553"/>
                          <w:dataBinding w:prefixMappings="xmlns:ns0='http://schemas.openxmlformats.org/package/2006/metadata/core-properties' xmlns:ns1='http://purl.org/dc/elements/1.1/'" w:xpath="/ns0:coreProperties[1]/ns1:title[1]" w:storeItemID="{6C3C8BC8-F283-45AE-878A-BAB7291924A1}"/>
                          <w:text/>
                        </w:sdtPr>
                        <w:sdtEndPr/>
                        <w:sdtContent>
                          <w:r w:rsidR="008A6631" w:rsidRPr="008B36A7">
                            <w:rPr>
                              <w:b/>
                              <w:bCs/>
                              <w:sz w:val="40"/>
                              <w:szCs w:val="40"/>
                            </w:rPr>
                            <w:t>Biola community services district</w:t>
                          </w:r>
                        </w:sdtContent>
                      </w:sdt>
                    </w:p>
                    <w:p w14:paraId="07311CA7" w14:textId="77777777" w:rsidR="008A6631" w:rsidRDefault="008A6631" w:rsidP="002E6285"/>
                    <w:p w14:paraId="0224D630" w14:textId="77777777" w:rsidR="008A6631" w:rsidRDefault="008A6631" w:rsidP="002E6285"/>
                    <w:p w14:paraId="5A39A6A9" w14:textId="77777777" w:rsidR="008A6631" w:rsidRPr="002E6285" w:rsidRDefault="008A6631" w:rsidP="002E6285"/>
                  </w:txbxContent>
                </v:textbox>
                <w10:wrap type="square" anchorx="margin" anchory="margin"/>
              </v:rect>
            </w:pict>
          </mc:Fallback>
        </mc:AlternateContent>
      </w:r>
      <w:r w:rsidR="006C3C15">
        <w:rPr>
          <w:noProof/>
        </w:rPr>
        <mc:AlternateContent>
          <mc:Choice Requires="wps">
            <w:drawing>
              <wp:anchor distT="0" distB="0" distL="114300" distR="114300" simplePos="0" relativeHeight="251657216" behindDoc="0" locked="0" layoutInCell="1" allowOverlap="1" wp14:anchorId="74A33548" wp14:editId="61E641A8">
                <wp:simplePos x="0" y="0"/>
                <wp:positionH relativeFrom="margin">
                  <wp:align>left</wp:align>
                </wp:positionH>
                <wp:positionV relativeFrom="margin">
                  <wp:posOffset>542925</wp:posOffset>
                </wp:positionV>
                <wp:extent cx="6423660" cy="687705"/>
                <wp:effectExtent l="0" t="0" r="0" b="0"/>
                <wp:wrapSquare wrapText="bothSides"/>
                <wp:docPr id="10" name="Box: Company nam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3660" cy="687705"/>
                        </a:xfrm>
                        <a:prstGeom prst="rect">
                          <a:avLst/>
                        </a:prstGeom>
                        <a:solidFill>
                          <a:schemeClr val="accen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C382013" w14:textId="30D9E3F1" w:rsidR="008A6631" w:rsidRPr="00AB1A0E" w:rsidRDefault="00F948CF" w:rsidP="008B36A7">
                            <w:pPr>
                              <w:pStyle w:val="Subtitle"/>
                              <w:ind w:firstLine="0"/>
                              <w:jc w:val="center"/>
                              <w:rPr>
                                <w:rFonts w:ascii="Calisto MT" w:hAnsi="Calisto MT" w:cs="Arial"/>
                                <w:b/>
                                <w:bCs/>
                                <w:color w:val="000000" w:themeColor="text1"/>
                                <w:szCs w:val="32"/>
                              </w:rPr>
                            </w:pPr>
                            <w:r>
                              <w:rPr>
                                <w:rFonts w:ascii="Calisto MT" w:hAnsi="Calisto MT" w:cs="Arial"/>
                                <w:b/>
                                <w:bCs/>
                                <w:color w:val="000000" w:themeColor="text1"/>
                                <w:szCs w:val="32"/>
                              </w:rPr>
                              <w:t>MARCH</w:t>
                            </w:r>
                            <w:r w:rsidR="00F75846">
                              <w:rPr>
                                <w:rFonts w:ascii="Calisto MT" w:hAnsi="Calisto MT" w:cs="Arial"/>
                                <w:b/>
                                <w:bCs/>
                                <w:color w:val="000000" w:themeColor="text1"/>
                                <w:szCs w:val="32"/>
                              </w:rPr>
                              <w:t xml:space="preserve"> / </w:t>
                            </w:r>
                            <w:r>
                              <w:rPr>
                                <w:rFonts w:ascii="Calisto MT" w:hAnsi="Calisto MT" w:cs="Arial"/>
                                <w:b/>
                                <w:bCs/>
                                <w:color w:val="000000" w:themeColor="text1"/>
                                <w:szCs w:val="32"/>
                              </w:rPr>
                              <w:t>apriL</w:t>
                            </w:r>
                            <w:r w:rsidR="001F52F5" w:rsidRPr="00AB1A0E">
                              <w:rPr>
                                <w:rFonts w:ascii="Calisto MT" w:hAnsi="Calisto MT" w:cs="Arial"/>
                                <w:b/>
                                <w:bCs/>
                                <w:color w:val="000000" w:themeColor="text1"/>
                                <w:szCs w:val="32"/>
                              </w:rPr>
                              <w:t xml:space="preserve"> NEWSLETTER</w:t>
                            </w:r>
                          </w:p>
                          <w:p w14:paraId="6033307F" w14:textId="465D8809" w:rsidR="008A6631" w:rsidRPr="00AB1A0E" w:rsidRDefault="008A6631" w:rsidP="008B36A7">
                            <w:pPr>
                              <w:ind w:firstLine="0"/>
                              <w:jc w:val="center"/>
                              <w:rPr>
                                <w:rFonts w:ascii="Calisto MT" w:hAnsi="Calisto MT" w:cs="Arial"/>
                                <w:b/>
                                <w:bCs/>
                                <w:color w:val="000000" w:themeColor="text1"/>
                                <w:sz w:val="20"/>
                                <w:lang w:bidi="hi-IN"/>
                              </w:rPr>
                            </w:pPr>
                            <w:r w:rsidRPr="00AB1A0E">
                              <w:rPr>
                                <w:rFonts w:ascii="Calisto MT" w:hAnsi="Calisto MT" w:cs="Arial"/>
                                <w:b/>
                                <w:bCs/>
                                <w:color w:val="000000" w:themeColor="text1"/>
                                <w:sz w:val="22"/>
                              </w:rPr>
                              <w:t xml:space="preserve">BOLETÍN DE </w:t>
                            </w:r>
                            <w:r w:rsidR="00F948CF">
                              <w:rPr>
                                <w:rFonts w:ascii="Calisto MT" w:hAnsi="Calisto MT" w:cs="Arial"/>
                                <w:b/>
                                <w:bCs/>
                                <w:color w:val="000000" w:themeColor="text1"/>
                                <w:sz w:val="22"/>
                              </w:rPr>
                              <w:t>MARZO</w:t>
                            </w:r>
                            <w:r w:rsidR="00D75A47">
                              <w:rPr>
                                <w:rFonts w:ascii="Calisto MT" w:hAnsi="Calisto MT" w:cs="Arial"/>
                                <w:b/>
                                <w:bCs/>
                                <w:color w:val="000000" w:themeColor="text1"/>
                                <w:sz w:val="22"/>
                              </w:rPr>
                              <w:t xml:space="preserve"> /</w:t>
                            </w:r>
                            <w:r w:rsidR="00765EB7">
                              <w:rPr>
                                <w:rFonts w:ascii="Calisto MT" w:hAnsi="Calisto MT" w:cs="Arial"/>
                                <w:b/>
                                <w:bCs/>
                                <w:color w:val="000000" w:themeColor="text1"/>
                                <w:sz w:val="22"/>
                              </w:rPr>
                              <w:t xml:space="preserve"> </w:t>
                            </w:r>
                            <w:r w:rsidR="00F948CF">
                              <w:rPr>
                                <w:rFonts w:ascii="Calisto MT" w:hAnsi="Calisto MT" w:cs="Arial"/>
                                <w:b/>
                                <w:bCs/>
                                <w:color w:val="000000" w:themeColor="text1"/>
                                <w:sz w:val="22"/>
                              </w:rPr>
                              <w:t>ABRIL</w:t>
                            </w:r>
                          </w:p>
                        </w:txbxContent>
                      </wps:txbx>
                      <wps:bodyPr rot="0" vert="horz" wrap="square" lIns="91405" tIns="45702" rIns="91405" bIns="54864"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74A33548" id="Box: Company name" o:spid="_x0000_s1029" style="position:absolute;margin-left:0;margin-top:42.75pt;width:505.8pt;height:54.1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" fillcolor="#d8d8d8 [3204]" stroked="f" strokeweight=".5pt">
                <v:textbox inset="2.53903mm,1.2695mm,2.53903mm,4.32pt">
                  <w:txbxContent>
                    <w:p w14:paraId="0C382013" w14:textId="30D9E3F1" w:rsidR="008A6631" w:rsidRPr="00AB1A0E" w:rsidRDefault="00F948CF" w:rsidP="008B36A7">
                      <w:pPr>
                        <w:pStyle w:val="Subtitle"/>
                        <w:ind w:firstLine="0"/>
                        <w:jc w:val="center"/>
                        <w:rPr>
                          <w:rFonts w:ascii="Calisto MT" w:hAnsi="Calisto MT" w:cs="Arial"/>
                          <w:b/>
                          <w:bCs/>
                          <w:color w:val="000000" w:themeColor="text1"/>
                          <w:szCs w:val="32"/>
                        </w:rPr>
                      </w:pPr>
                      <w:r>
                        <w:rPr>
                          <w:rFonts w:ascii="Calisto MT" w:hAnsi="Calisto MT" w:cs="Arial"/>
                          <w:b/>
                          <w:bCs/>
                          <w:color w:val="000000" w:themeColor="text1"/>
                          <w:szCs w:val="32"/>
                        </w:rPr>
                        <w:t>MARCH</w:t>
                      </w:r>
                      <w:r w:rsidR="00F75846">
                        <w:rPr>
                          <w:rFonts w:ascii="Calisto MT" w:hAnsi="Calisto MT" w:cs="Arial"/>
                          <w:b/>
                          <w:bCs/>
                          <w:color w:val="000000" w:themeColor="text1"/>
                          <w:szCs w:val="32"/>
                        </w:rPr>
                        <w:t xml:space="preserve"> / </w:t>
                      </w:r>
                      <w:r>
                        <w:rPr>
                          <w:rFonts w:ascii="Calisto MT" w:hAnsi="Calisto MT" w:cs="Arial"/>
                          <w:b/>
                          <w:bCs/>
                          <w:color w:val="000000" w:themeColor="text1"/>
                          <w:szCs w:val="32"/>
                        </w:rPr>
                        <w:t>apriL</w:t>
                      </w:r>
                      <w:r w:rsidR="001F52F5" w:rsidRPr="00AB1A0E">
                        <w:rPr>
                          <w:rFonts w:ascii="Calisto MT" w:hAnsi="Calisto MT" w:cs="Arial"/>
                          <w:b/>
                          <w:bCs/>
                          <w:color w:val="000000" w:themeColor="text1"/>
                          <w:szCs w:val="32"/>
                        </w:rPr>
                        <w:t xml:space="preserve"> NEWSLETTER</w:t>
                      </w:r>
                    </w:p>
                    <w:p w14:paraId="6033307F" w14:textId="465D8809" w:rsidR="008A6631" w:rsidRPr="00AB1A0E" w:rsidRDefault="008A6631" w:rsidP="008B36A7">
                      <w:pPr>
                        <w:ind w:firstLine="0"/>
                        <w:jc w:val="center"/>
                        <w:rPr>
                          <w:rFonts w:ascii="Calisto MT" w:hAnsi="Calisto MT" w:cs="Arial"/>
                          <w:b/>
                          <w:bCs/>
                          <w:color w:val="000000" w:themeColor="text1"/>
                          <w:sz w:val="20"/>
                          <w:lang w:bidi="hi-IN"/>
                        </w:rPr>
                      </w:pPr>
                      <w:r w:rsidRPr="00AB1A0E">
                        <w:rPr>
                          <w:rFonts w:ascii="Calisto MT" w:hAnsi="Calisto MT" w:cs="Arial"/>
                          <w:b/>
                          <w:bCs/>
                          <w:color w:val="000000" w:themeColor="text1"/>
                          <w:sz w:val="22"/>
                        </w:rPr>
                        <w:t xml:space="preserve">BOLETÍN DE </w:t>
                      </w:r>
                      <w:r w:rsidR="00F948CF">
                        <w:rPr>
                          <w:rFonts w:ascii="Calisto MT" w:hAnsi="Calisto MT" w:cs="Arial"/>
                          <w:b/>
                          <w:bCs/>
                          <w:color w:val="000000" w:themeColor="text1"/>
                          <w:sz w:val="22"/>
                        </w:rPr>
                        <w:t>MARZO</w:t>
                      </w:r>
                      <w:r w:rsidR="00D75A47">
                        <w:rPr>
                          <w:rFonts w:ascii="Calisto MT" w:hAnsi="Calisto MT" w:cs="Arial"/>
                          <w:b/>
                          <w:bCs/>
                          <w:color w:val="000000" w:themeColor="text1"/>
                          <w:sz w:val="22"/>
                        </w:rPr>
                        <w:t xml:space="preserve"> /</w:t>
                      </w:r>
                      <w:r w:rsidR="00765EB7">
                        <w:rPr>
                          <w:rFonts w:ascii="Calisto MT" w:hAnsi="Calisto MT" w:cs="Arial"/>
                          <w:b/>
                          <w:bCs/>
                          <w:color w:val="000000" w:themeColor="text1"/>
                          <w:sz w:val="22"/>
                        </w:rPr>
                        <w:t xml:space="preserve"> </w:t>
                      </w:r>
                      <w:r w:rsidR="00F948CF">
                        <w:rPr>
                          <w:rFonts w:ascii="Calisto MT" w:hAnsi="Calisto MT" w:cs="Arial"/>
                          <w:b/>
                          <w:bCs/>
                          <w:color w:val="000000" w:themeColor="text1"/>
                          <w:sz w:val="22"/>
                        </w:rPr>
                        <w:t>ABRIL</w:t>
                      </w:r>
                    </w:p>
                  </w:txbxContent>
                </v:textbox>
                <w10:wrap type="square" anchorx="margin" anchory="margin"/>
              </v:rect>
            </w:pict>
          </mc:Fallback>
        </mc:AlternateContent>
      </w:r>
    </w:p>
    <w:p w14:paraId="1C4B0B4F" w14:textId="69E5B3D0" w:rsidR="00AF197E" w:rsidRPr="00F030BC" w:rsidRDefault="00615F87" w:rsidP="00F030BC">
      <w:pPr>
        <w:pStyle w:val="Heading1"/>
        <w:rPr>
          <w:color w:val="000000" w:themeColor="text1"/>
        </w:rPr>
      </w:pPr>
      <w:r w:rsidRPr="00DF0E72">
        <w:rPr>
          <w:rFonts w:eastAsiaTheme="minorHAnsi"/>
          <w:color w:val="000000" w:themeColor="text1"/>
          <w:sz w:val="22"/>
          <w:szCs w:val="28"/>
        </w:rPr>
        <w:t>:</w:t>
      </w:r>
    </w:p>
    <w:p w14:paraId="4E1A4E58" w14:textId="4AEDB524" w:rsidR="00B56C51" w:rsidRPr="00DF0E72" w:rsidRDefault="00B56C51" w:rsidP="00B56C51">
      <w:pPr>
        <w:rPr>
          <w:sz w:val="22"/>
          <w:szCs w:val="28"/>
        </w:rPr>
        <w:sectPr w:rsidR="00B56C51" w:rsidRPr="00DF0E72">
          <w:headerReference w:type="default" r:id="rId10"/>
          <w:type w:val="continuous"/>
          <w:pgSz w:w="12240" w:h="15840"/>
          <w:pgMar w:top="1080" w:right="1080" w:bottom="1080" w:left="1080" w:header="720" w:footer="720" w:gutter="0"/>
          <w:cols w:space="720"/>
          <w:docGrid w:linePitch="360"/>
        </w:sectPr>
      </w:pPr>
    </w:p>
    <w:bookmarkStart w:id="2" w:name="_Hlk103854166" w:displacedByCustomXml="next"/>
    <w:sdt>
      <w:sdtPr>
        <w:rPr>
          <w:sz w:val="32"/>
          <w:szCs w:val="32"/>
        </w:rPr>
        <w:id w:val="575637225"/>
        <w:placeholder>
          <w:docPart w:val="8265433275644C33B451B08FE5341F64"/>
        </w:placeholder>
      </w:sdtPr>
      <w:sdtEndPr>
        <w:rPr>
          <w:sz w:val="22"/>
          <w:szCs w:val="22"/>
        </w:rPr>
      </w:sdtEndPr>
      <w:sdtContent>
        <w:p w14:paraId="14C4E862" w14:textId="33C66336" w:rsidR="00F030BC" w:rsidRDefault="00F030BC" w:rsidP="00F030BC">
          <w:pPr>
            <w:shd w:val="clear" w:color="auto" w:fill="FFFFFF"/>
            <w:spacing w:line="276" w:lineRule="auto"/>
            <w:ind w:firstLine="0"/>
          </w:pPr>
        </w:p>
        <w:p w14:paraId="50B2917B" w14:textId="03F99838" w:rsidR="00D73D24" w:rsidRPr="00DF0E72" w:rsidRDefault="000309AB" w:rsidP="00543B80">
          <w:pPr>
            <w:shd w:val="clear" w:color="auto" w:fill="FFFFFF"/>
            <w:spacing w:line="276" w:lineRule="auto"/>
            <w:ind w:firstLine="0"/>
            <w:rPr>
              <w:rFonts w:ascii="Arial" w:hAnsi="Arial" w:cs="Arial"/>
              <w:b/>
              <w:sz w:val="24"/>
              <w:szCs w:val="24"/>
            </w:rPr>
          </w:pPr>
        </w:p>
      </w:sdtContent>
    </w:sdt>
    <w:bookmarkEnd w:id="2" w:displacedByCustomXml="prev"/>
    <w:p w14:paraId="2D7D8680" w14:textId="6807F824" w:rsidR="00D73D24" w:rsidRDefault="00D73D24" w:rsidP="00543B80">
      <w:pPr>
        <w:shd w:val="clear" w:color="auto" w:fill="FFFFFF"/>
        <w:spacing w:line="276" w:lineRule="auto"/>
        <w:ind w:firstLine="0"/>
        <w:rPr>
          <w:sz w:val="18"/>
          <w:szCs w:val="18"/>
        </w:rPr>
      </w:pPr>
    </w:p>
    <w:p w14:paraId="3D9C85C3" w14:textId="5F95F0E2" w:rsidR="00D73D24" w:rsidRPr="005A4D48" w:rsidRDefault="00D73D24" w:rsidP="00543B80">
      <w:pPr>
        <w:shd w:val="clear" w:color="auto" w:fill="FFFFFF"/>
        <w:spacing w:line="276" w:lineRule="auto"/>
        <w:ind w:firstLine="0"/>
        <w:rPr>
          <w:sz w:val="20"/>
          <w:szCs w:val="20"/>
        </w:rPr>
      </w:pPr>
    </w:p>
    <w:p w14:paraId="751E88AC" w14:textId="12A3542E" w:rsidR="00F030BC" w:rsidRDefault="00BB15D7" w:rsidP="00BB15D7">
      <w:pPr>
        <w:shd w:val="clear" w:color="auto" w:fill="FFFFFF"/>
        <w:spacing w:line="276" w:lineRule="auto"/>
        <w:ind w:left="1440" w:firstLine="720"/>
        <w:rPr>
          <w:color w:val="0070C0"/>
          <w:sz w:val="20"/>
          <w:szCs w:val="20"/>
        </w:rPr>
      </w:pPr>
      <w:r>
        <w:rPr>
          <w:color w:val="0070C0"/>
          <w:sz w:val="20"/>
          <w:szCs w:val="20"/>
        </w:rPr>
        <w:t xml:space="preserve">            </w:t>
      </w:r>
      <w:r w:rsidR="00F030BC">
        <w:rPr>
          <w:color w:val="0070C0"/>
          <w:sz w:val="20"/>
          <w:szCs w:val="20"/>
        </w:rPr>
        <w:tab/>
      </w:r>
      <w:r w:rsidR="00F030BC">
        <w:rPr>
          <w:color w:val="0070C0"/>
          <w:sz w:val="20"/>
          <w:szCs w:val="20"/>
        </w:rPr>
        <w:tab/>
      </w:r>
      <w:r w:rsidR="00F030BC">
        <w:rPr>
          <w:color w:val="0070C0"/>
          <w:sz w:val="20"/>
          <w:szCs w:val="20"/>
        </w:rPr>
        <w:tab/>
      </w:r>
      <w:r w:rsidR="00F030BC">
        <w:rPr>
          <w:color w:val="0070C0"/>
          <w:sz w:val="20"/>
          <w:szCs w:val="20"/>
        </w:rPr>
        <w:tab/>
      </w:r>
      <w:r w:rsidR="00F030BC">
        <w:rPr>
          <w:color w:val="0070C0"/>
          <w:sz w:val="20"/>
          <w:szCs w:val="20"/>
        </w:rPr>
        <w:tab/>
      </w:r>
      <w:r w:rsidR="00F030BC">
        <w:rPr>
          <w:color w:val="0070C0"/>
          <w:sz w:val="20"/>
          <w:szCs w:val="20"/>
        </w:rPr>
        <w:tab/>
      </w:r>
    </w:p>
    <w:p w14:paraId="5E59E937" w14:textId="77777777" w:rsidR="00F030BC" w:rsidRDefault="00BB15D7" w:rsidP="00F030BC">
      <w:pPr>
        <w:shd w:val="clear" w:color="auto" w:fill="FFFFFF"/>
        <w:spacing w:line="276" w:lineRule="auto"/>
        <w:ind w:left="5760" w:firstLine="720"/>
        <w:rPr>
          <w:color w:val="0070C0"/>
          <w:sz w:val="20"/>
          <w:szCs w:val="20"/>
        </w:rPr>
      </w:pPr>
      <w:r>
        <w:rPr>
          <w:color w:val="0070C0"/>
          <w:sz w:val="20"/>
          <w:szCs w:val="20"/>
        </w:rPr>
        <w:t xml:space="preserve">   </w:t>
      </w:r>
    </w:p>
    <w:p w14:paraId="5FEAF550" w14:textId="5484F67C" w:rsidR="00F030BC" w:rsidRDefault="00F030BC" w:rsidP="00F030BC">
      <w:pPr>
        <w:shd w:val="clear" w:color="auto" w:fill="FFFFFF"/>
        <w:spacing w:line="276" w:lineRule="auto"/>
        <w:ind w:left="5760" w:firstLine="720"/>
        <w:rPr>
          <w:color w:val="0070C0"/>
          <w:sz w:val="20"/>
          <w:szCs w:val="20"/>
        </w:rPr>
      </w:pPr>
    </w:p>
    <w:p w14:paraId="338E5F04" w14:textId="77777777" w:rsidR="00801FEB" w:rsidRDefault="00801FEB" w:rsidP="00F030BC">
      <w:pPr>
        <w:shd w:val="clear" w:color="auto" w:fill="FFFFFF"/>
        <w:spacing w:line="276" w:lineRule="auto"/>
        <w:ind w:left="5760" w:firstLine="720"/>
        <w:rPr>
          <w:noProof/>
        </w:rPr>
      </w:pPr>
    </w:p>
    <w:p w14:paraId="7092B2B8" w14:textId="77777777" w:rsidR="0032599E" w:rsidRDefault="0032599E" w:rsidP="00801FEB">
      <w:pPr>
        <w:shd w:val="clear" w:color="auto" w:fill="FFFFFF"/>
        <w:spacing w:line="276" w:lineRule="auto"/>
        <w:ind w:firstLine="0"/>
        <w:rPr>
          <w:noProof/>
        </w:rPr>
      </w:pPr>
    </w:p>
    <w:p w14:paraId="6BFB0E68" w14:textId="474E70DC" w:rsidR="00AB7C68" w:rsidRPr="00AB7C68" w:rsidRDefault="000315B2" w:rsidP="00AB7C68">
      <w:pPr>
        <w:shd w:val="clear" w:color="auto" w:fill="FFFFFF"/>
        <w:spacing w:line="276" w:lineRule="auto"/>
        <w:ind w:firstLine="0"/>
        <w:rPr>
          <w:noProof/>
          <w:color w:val="0070C0"/>
          <w:sz w:val="20"/>
          <w:szCs w:val="20"/>
        </w:rPr>
      </w:pPr>
      <w:r>
        <w:rPr>
          <w:noProof/>
        </w:rPr>
        <mc:AlternateContent>
          <mc:Choice Requires="wps">
            <w:drawing>
              <wp:anchor distT="45720" distB="45720" distL="114300" distR="114300" simplePos="0" relativeHeight="251664384" behindDoc="0" locked="0" layoutInCell="1" allowOverlap="1" wp14:anchorId="5F7F4DD8" wp14:editId="4244741C">
                <wp:simplePos x="0" y="0"/>
                <wp:positionH relativeFrom="margin">
                  <wp:posOffset>0</wp:posOffset>
                </wp:positionH>
                <wp:positionV relativeFrom="page">
                  <wp:posOffset>3977640</wp:posOffset>
                </wp:positionV>
                <wp:extent cx="3101340" cy="1203960"/>
                <wp:effectExtent l="0" t="0" r="22860" b="1524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1203960"/>
                        </a:xfrm>
                        <a:prstGeom prst="rect">
                          <a:avLst/>
                        </a:prstGeom>
                        <a:solidFill>
                          <a:srgbClr val="FFFFFF"/>
                        </a:solidFill>
                        <a:ln w="9525">
                          <a:solidFill>
                            <a:srgbClr val="000000"/>
                          </a:solidFill>
                          <a:miter lim="800000"/>
                          <a:headEnd/>
                          <a:tailEnd/>
                        </a:ln>
                      </wps:spPr>
                      <wps:txbx>
                        <w:txbxContent>
                          <w:p w14:paraId="30C863A2" w14:textId="47E318E3" w:rsidR="00112266" w:rsidRPr="00920182" w:rsidRDefault="00920182" w:rsidP="00920182">
                            <w:pPr>
                              <w:ind w:firstLine="0"/>
                              <w:jc w:val="center"/>
                              <w:rPr>
                                <w:b/>
                                <w:iCs/>
                                <w:noProof/>
                                <w:color w:val="000000" w:themeColor="text1"/>
                                <w:sz w:val="16"/>
                                <w:szCs w:val="16"/>
                              </w:rPr>
                            </w:pPr>
                            <w:r>
                              <w:rPr>
                                <w:noProof/>
                              </w:rPr>
                              <w:drawing>
                                <wp:inline distT="0" distB="0" distL="0" distR="0" wp14:anchorId="7FCE7114" wp14:editId="7355A1F3">
                                  <wp:extent cx="1036320" cy="703115"/>
                                  <wp:effectExtent l="0" t="0" r="0" b="1905"/>
                                  <wp:docPr id="1" name="Picture 1" descr="Fresno Irrigation District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sno Irrigation District | Ho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2944" cy="714394"/>
                                          </a:xfrm>
                                          <a:prstGeom prst="rect">
                                            <a:avLst/>
                                          </a:prstGeom>
                                          <a:noFill/>
                                          <a:ln>
                                            <a:noFill/>
                                          </a:ln>
                                        </pic:spPr>
                                      </pic:pic>
                                    </a:graphicData>
                                  </a:graphic>
                                </wp:inline>
                              </w:drawing>
                            </w:r>
                          </w:p>
                          <w:p w14:paraId="644A3DF3" w14:textId="72B6390C" w:rsidR="00823C01" w:rsidRDefault="00920182" w:rsidP="00920182">
                            <w:pPr>
                              <w:spacing w:line="240" w:lineRule="auto"/>
                              <w:ind w:firstLine="0"/>
                              <w:jc w:val="center"/>
                              <w:rPr>
                                <w:b/>
                                <w:iCs/>
                                <w:color w:val="000000" w:themeColor="text1"/>
                                <w:sz w:val="20"/>
                                <w:szCs w:val="20"/>
                              </w:rPr>
                            </w:pPr>
                            <w:r>
                              <w:rPr>
                                <w:b/>
                                <w:iCs/>
                                <w:color w:val="000000" w:themeColor="text1"/>
                                <w:sz w:val="20"/>
                                <w:szCs w:val="20"/>
                              </w:rPr>
                              <w:t>Upcoming FID Proposition 218 Election</w:t>
                            </w:r>
                          </w:p>
                          <w:p w14:paraId="7202010A" w14:textId="07780B9C" w:rsidR="00920182" w:rsidRPr="00920182" w:rsidRDefault="000D44C6" w:rsidP="002A6A92">
                            <w:pPr>
                              <w:spacing w:line="240" w:lineRule="auto"/>
                              <w:ind w:firstLine="0"/>
                              <w:jc w:val="center"/>
                              <w:rPr>
                                <w:bCs/>
                                <w:iCs/>
                                <w:color w:val="000000" w:themeColor="text1"/>
                                <w:sz w:val="20"/>
                                <w:szCs w:val="20"/>
                              </w:rPr>
                            </w:pPr>
                            <w:r>
                              <w:rPr>
                                <w:bCs/>
                                <w:iCs/>
                                <w:color w:val="000000" w:themeColor="text1"/>
                                <w:sz w:val="20"/>
                                <w:szCs w:val="20"/>
                              </w:rPr>
                              <w:t xml:space="preserve">For more </w:t>
                            </w:r>
                            <w:r w:rsidR="00FC77E3">
                              <w:rPr>
                                <w:bCs/>
                                <w:iCs/>
                                <w:color w:val="000000" w:themeColor="text1"/>
                                <w:sz w:val="20"/>
                                <w:szCs w:val="20"/>
                              </w:rPr>
                              <w:t>information,</w:t>
                            </w:r>
                            <w:r>
                              <w:rPr>
                                <w:bCs/>
                                <w:iCs/>
                                <w:color w:val="000000" w:themeColor="text1"/>
                                <w:sz w:val="20"/>
                                <w:szCs w:val="20"/>
                              </w:rPr>
                              <w:t xml:space="preserve"> please visit our website</w:t>
                            </w:r>
                            <w:r w:rsidR="002A6A92">
                              <w:rPr>
                                <w:bCs/>
                                <w:iCs/>
                                <w:color w:val="000000" w:themeColor="text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F4DD8" id="Text Box 13" o:spid="_x0000_s1030" type="#_x0000_t202" style="position:absolute;margin-left:0;margin-top:313.2pt;width:244.2pt;height:94.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">
                <v:textbox>
                  <w:txbxContent>
                    <w:p w14:paraId="30C863A2" w14:textId="47E318E3" w:rsidR="00112266" w:rsidRPr="00920182" w:rsidRDefault="00920182" w:rsidP="00920182">
                      <w:pPr>
                        <w:ind w:firstLine="0"/>
                        <w:jc w:val="center"/>
                        <w:rPr>
                          <w:b/>
                          <w:iCs/>
                          <w:noProof/>
                          <w:color w:val="000000" w:themeColor="text1"/>
                          <w:sz w:val="16"/>
                          <w:szCs w:val="16"/>
                        </w:rPr>
                      </w:pPr>
                      <w:r>
                        <w:rPr>
                          <w:noProof/>
                        </w:rPr>
                        <w:drawing>
                          <wp:inline distT="0" distB="0" distL="0" distR="0" wp14:anchorId="7FCE7114" wp14:editId="7355A1F3">
                            <wp:extent cx="1036320" cy="703115"/>
                            <wp:effectExtent l="0" t="0" r="0" b="1905"/>
                            <wp:docPr id="1" name="Picture 1" descr="Fresno Irrigation District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sno Irrigation District | Ho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2944" cy="714394"/>
                                    </a:xfrm>
                                    <a:prstGeom prst="rect">
                                      <a:avLst/>
                                    </a:prstGeom>
                                    <a:noFill/>
                                    <a:ln>
                                      <a:noFill/>
                                    </a:ln>
                                  </pic:spPr>
                                </pic:pic>
                              </a:graphicData>
                            </a:graphic>
                          </wp:inline>
                        </w:drawing>
                      </w:r>
                    </w:p>
                    <w:p w14:paraId="644A3DF3" w14:textId="72B6390C" w:rsidR="00823C01" w:rsidRDefault="00920182" w:rsidP="00920182">
                      <w:pPr>
                        <w:spacing w:line="240" w:lineRule="auto"/>
                        <w:ind w:firstLine="0"/>
                        <w:jc w:val="center"/>
                        <w:rPr>
                          <w:b/>
                          <w:iCs/>
                          <w:color w:val="000000" w:themeColor="text1"/>
                          <w:sz w:val="20"/>
                          <w:szCs w:val="20"/>
                        </w:rPr>
                      </w:pPr>
                      <w:r>
                        <w:rPr>
                          <w:b/>
                          <w:iCs/>
                          <w:color w:val="000000" w:themeColor="text1"/>
                          <w:sz w:val="20"/>
                          <w:szCs w:val="20"/>
                        </w:rPr>
                        <w:t>Upcoming FID Proposition 218 Election</w:t>
                      </w:r>
                    </w:p>
                    <w:p w14:paraId="7202010A" w14:textId="07780B9C" w:rsidR="00920182" w:rsidRPr="00920182" w:rsidRDefault="000D44C6" w:rsidP="002A6A92">
                      <w:pPr>
                        <w:spacing w:line="240" w:lineRule="auto"/>
                        <w:ind w:firstLine="0"/>
                        <w:jc w:val="center"/>
                        <w:rPr>
                          <w:bCs/>
                          <w:iCs/>
                          <w:color w:val="000000" w:themeColor="text1"/>
                          <w:sz w:val="20"/>
                          <w:szCs w:val="20"/>
                        </w:rPr>
                      </w:pPr>
                      <w:r>
                        <w:rPr>
                          <w:bCs/>
                          <w:iCs/>
                          <w:color w:val="000000" w:themeColor="text1"/>
                          <w:sz w:val="20"/>
                          <w:szCs w:val="20"/>
                        </w:rPr>
                        <w:t xml:space="preserve">For more </w:t>
                      </w:r>
                      <w:r w:rsidR="00FC77E3">
                        <w:rPr>
                          <w:bCs/>
                          <w:iCs/>
                          <w:color w:val="000000" w:themeColor="text1"/>
                          <w:sz w:val="20"/>
                          <w:szCs w:val="20"/>
                        </w:rPr>
                        <w:t>information,</w:t>
                      </w:r>
                      <w:r>
                        <w:rPr>
                          <w:bCs/>
                          <w:iCs/>
                          <w:color w:val="000000" w:themeColor="text1"/>
                          <w:sz w:val="20"/>
                          <w:szCs w:val="20"/>
                        </w:rPr>
                        <w:t xml:space="preserve"> please visit our website</w:t>
                      </w:r>
                      <w:r w:rsidR="002A6A92">
                        <w:rPr>
                          <w:bCs/>
                          <w:iCs/>
                          <w:color w:val="000000" w:themeColor="text1"/>
                          <w:sz w:val="20"/>
                          <w:szCs w:val="20"/>
                        </w:rPr>
                        <w:t>.</w:t>
                      </w:r>
                    </w:p>
                  </w:txbxContent>
                </v:textbox>
                <w10:wrap type="square" anchorx="margin" anchory="page"/>
              </v:shape>
            </w:pict>
          </mc:Fallback>
        </mc:AlternateContent>
      </w:r>
    </w:p>
    <w:p w14:paraId="03520E36" w14:textId="65D480BD" w:rsidR="006C1B2C" w:rsidRPr="006C1B2C" w:rsidRDefault="007860CE" w:rsidP="007860CE">
      <w:pPr>
        <w:shd w:val="clear" w:color="auto" w:fill="FFFFFF"/>
        <w:spacing w:line="276" w:lineRule="auto"/>
        <w:jc w:val="center"/>
        <w:rPr>
          <w:b/>
          <w:bCs/>
          <w:color w:val="000000" w:themeColor="text1"/>
          <w:sz w:val="12"/>
          <w:szCs w:val="12"/>
        </w:rPr>
      </w:pPr>
      <w:r>
        <w:rPr>
          <w:noProof/>
        </w:rPr>
        <w:drawing>
          <wp:anchor distT="0" distB="0" distL="114300" distR="114300" simplePos="0" relativeHeight="251662336" behindDoc="0" locked="0" layoutInCell="1" allowOverlap="1" wp14:anchorId="35B3F0E6" wp14:editId="5F95C0BB">
            <wp:simplePos x="0" y="0"/>
            <wp:positionH relativeFrom="column">
              <wp:posOffset>4152900</wp:posOffset>
            </wp:positionH>
            <wp:positionV relativeFrom="paragraph">
              <wp:posOffset>158115</wp:posOffset>
            </wp:positionV>
            <wp:extent cx="1516380" cy="549910"/>
            <wp:effectExtent l="0" t="0" r="7620" b="2540"/>
            <wp:wrapTopAndBottom/>
            <wp:docPr id="8" name="Picture 8" descr="Online Payment PNG Transparent Images - PNG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line Payment PNG Transparent Images - PNG Al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6380" cy="549910"/>
                    </a:xfrm>
                    <a:prstGeom prst="rect">
                      <a:avLst/>
                    </a:prstGeom>
                    <a:noFill/>
                    <a:ln>
                      <a:noFill/>
                    </a:ln>
                  </pic:spPr>
                </pic:pic>
              </a:graphicData>
            </a:graphic>
          </wp:anchor>
        </w:drawing>
      </w:r>
    </w:p>
    <w:p w14:paraId="3BC1F6E4" w14:textId="3C21AC4F" w:rsidR="00F67EA5" w:rsidRDefault="000315B2" w:rsidP="00F67EA5">
      <w:pPr>
        <w:shd w:val="clear" w:color="auto" w:fill="FFFFFF"/>
        <w:spacing w:line="276" w:lineRule="auto"/>
        <w:jc w:val="center"/>
        <w:rPr>
          <w:b/>
          <w:bCs/>
          <w:color w:val="000000" w:themeColor="text1"/>
          <w:sz w:val="16"/>
          <w:szCs w:val="16"/>
        </w:rPr>
      </w:pPr>
      <w:r>
        <w:rPr>
          <w:noProof/>
        </w:rPr>
        <mc:AlternateContent>
          <mc:Choice Requires="wps">
            <w:drawing>
              <wp:anchor distT="45720" distB="45720" distL="114300" distR="114300" simplePos="0" relativeHeight="251659264" behindDoc="0" locked="0" layoutInCell="1" allowOverlap="1" wp14:anchorId="633DBB92" wp14:editId="45026067">
                <wp:simplePos x="0" y="0"/>
                <wp:positionH relativeFrom="margin">
                  <wp:align>left</wp:align>
                </wp:positionH>
                <wp:positionV relativeFrom="page">
                  <wp:posOffset>5199380</wp:posOffset>
                </wp:positionV>
                <wp:extent cx="3101340" cy="2293620"/>
                <wp:effectExtent l="0" t="0" r="22860" b="1143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2293620"/>
                        </a:xfrm>
                        <a:prstGeom prst="rect">
                          <a:avLst/>
                        </a:prstGeom>
                        <a:solidFill>
                          <a:srgbClr val="FFFFFF"/>
                        </a:solidFill>
                        <a:ln w="9525">
                          <a:solidFill>
                            <a:srgbClr val="000000"/>
                          </a:solidFill>
                          <a:miter lim="800000"/>
                          <a:headEnd/>
                          <a:tailEnd/>
                        </a:ln>
                      </wps:spPr>
                      <wps:txbx>
                        <w:txbxContent>
                          <w:p w14:paraId="58F998D5" w14:textId="19AC2B12" w:rsidR="00163DDF" w:rsidRDefault="000315B2" w:rsidP="00882CC1">
                            <w:pPr>
                              <w:ind w:firstLine="0"/>
                              <w:jc w:val="center"/>
                              <w:rPr>
                                <w:b/>
                                <w:iCs/>
                                <w:color w:val="000000" w:themeColor="text1"/>
                                <w:sz w:val="16"/>
                                <w:szCs w:val="16"/>
                              </w:rPr>
                            </w:pPr>
                            <w:r>
                              <w:rPr>
                                <w:b/>
                                <w:iCs/>
                                <w:noProof/>
                                <w:color w:val="000000" w:themeColor="text1"/>
                                <w:sz w:val="16"/>
                                <w:szCs w:val="16"/>
                              </w:rPr>
                              <w:drawing>
                                <wp:inline distT="0" distB="0" distL="0" distR="0" wp14:anchorId="14B44925" wp14:editId="20205FF9">
                                  <wp:extent cx="1508760" cy="569860"/>
                                  <wp:effectExtent l="0" t="0" r="0" b="1905"/>
                                  <wp:docPr id="852643151" name="Picture 852643151" descr="A white car with green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643151" name="Picture 852643151" descr="A white car with green text&#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1527826" cy="577061"/>
                                          </a:xfrm>
                                          <a:prstGeom prst="rect">
                                            <a:avLst/>
                                          </a:prstGeom>
                                        </pic:spPr>
                                      </pic:pic>
                                    </a:graphicData>
                                  </a:graphic>
                                </wp:inline>
                              </w:drawing>
                            </w:r>
                          </w:p>
                          <w:p w14:paraId="1539F3A6" w14:textId="10254C1C" w:rsidR="00882CC1" w:rsidRPr="005565CF" w:rsidRDefault="00882CC1" w:rsidP="00023549">
                            <w:pPr>
                              <w:spacing w:line="240" w:lineRule="auto"/>
                              <w:ind w:firstLine="0"/>
                              <w:jc w:val="center"/>
                              <w:rPr>
                                <w:b/>
                                <w:iCs/>
                                <w:color w:val="000000" w:themeColor="text1"/>
                                <w:sz w:val="20"/>
                                <w:szCs w:val="20"/>
                              </w:rPr>
                            </w:pPr>
                            <w:r w:rsidRPr="005565CF">
                              <w:rPr>
                                <w:b/>
                                <w:iCs/>
                                <w:color w:val="000000" w:themeColor="text1"/>
                                <w:sz w:val="20"/>
                                <w:szCs w:val="20"/>
                              </w:rPr>
                              <w:t xml:space="preserve">SERVICIOS DE </w:t>
                            </w:r>
                            <w:r w:rsidR="00B03DF2" w:rsidRPr="005565CF">
                              <w:rPr>
                                <w:b/>
                                <w:iCs/>
                                <w:color w:val="000000" w:themeColor="text1"/>
                                <w:sz w:val="20"/>
                                <w:szCs w:val="20"/>
                              </w:rPr>
                              <w:t xml:space="preserve">PASEOS </w:t>
                            </w:r>
                            <w:r w:rsidR="001A1D24" w:rsidRPr="005565CF">
                              <w:rPr>
                                <w:b/>
                                <w:iCs/>
                                <w:color w:val="000000" w:themeColor="text1"/>
                                <w:sz w:val="20"/>
                                <w:szCs w:val="20"/>
                              </w:rPr>
                              <w:t>EN BIOLA!</w:t>
                            </w:r>
                          </w:p>
                          <w:p w14:paraId="5C07B659" w14:textId="0F72BDE9" w:rsidR="001A1D24" w:rsidRPr="005565CF" w:rsidRDefault="001A1D24" w:rsidP="00023549">
                            <w:pPr>
                              <w:spacing w:line="240" w:lineRule="auto"/>
                              <w:ind w:firstLine="0"/>
                              <w:jc w:val="center"/>
                              <w:rPr>
                                <w:b/>
                                <w:iCs/>
                                <w:color w:val="000000" w:themeColor="text1"/>
                                <w:szCs w:val="19"/>
                              </w:rPr>
                            </w:pPr>
                            <w:r w:rsidRPr="005565CF">
                              <w:rPr>
                                <w:b/>
                                <w:iCs/>
                                <w:color w:val="000000" w:themeColor="text1"/>
                                <w:szCs w:val="19"/>
                              </w:rPr>
                              <w:t>LLAME 1-855-612-5184</w:t>
                            </w:r>
                          </w:p>
                          <w:p w14:paraId="64ADF63C" w14:textId="500C5E5D" w:rsidR="001A1D24" w:rsidRPr="0044132E" w:rsidRDefault="001A1D24" w:rsidP="00023549">
                            <w:pPr>
                              <w:spacing w:line="240" w:lineRule="auto"/>
                              <w:ind w:firstLine="0"/>
                              <w:jc w:val="center"/>
                              <w:rPr>
                                <w:bCs/>
                                <w:iCs/>
                                <w:color w:val="000000" w:themeColor="text1"/>
                                <w:sz w:val="18"/>
                                <w:szCs w:val="18"/>
                              </w:rPr>
                            </w:pPr>
                            <w:r w:rsidRPr="0044132E">
                              <w:rPr>
                                <w:bCs/>
                                <w:iCs/>
                                <w:color w:val="000000" w:themeColor="text1"/>
                                <w:sz w:val="18"/>
                                <w:szCs w:val="18"/>
                                <w:u w:val="single"/>
                              </w:rPr>
                              <w:t xml:space="preserve">$10.00 </w:t>
                            </w:r>
                            <w:r w:rsidR="00526229" w:rsidRPr="0044132E">
                              <w:rPr>
                                <w:bCs/>
                                <w:iCs/>
                                <w:color w:val="000000" w:themeColor="text1"/>
                                <w:sz w:val="18"/>
                                <w:szCs w:val="18"/>
                                <w:u w:val="single"/>
                              </w:rPr>
                              <w:t xml:space="preserve">ida y </w:t>
                            </w:r>
                            <w:r w:rsidR="003C00BE" w:rsidRPr="0044132E">
                              <w:rPr>
                                <w:bCs/>
                                <w:iCs/>
                                <w:color w:val="000000" w:themeColor="text1"/>
                                <w:sz w:val="18"/>
                                <w:szCs w:val="18"/>
                                <w:u w:val="single"/>
                              </w:rPr>
                              <w:t>v</w:t>
                            </w:r>
                            <w:r w:rsidR="00526229" w:rsidRPr="0044132E">
                              <w:rPr>
                                <w:bCs/>
                                <w:iCs/>
                                <w:color w:val="000000" w:themeColor="text1"/>
                                <w:sz w:val="18"/>
                                <w:szCs w:val="18"/>
                                <w:u w:val="single"/>
                              </w:rPr>
                              <w:t>uelta</w:t>
                            </w:r>
                            <w:r w:rsidR="00526229" w:rsidRPr="0044132E">
                              <w:rPr>
                                <w:bCs/>
                                <w:iCs/>
                                <w:color w:val="000000" w:themeColor="text1"/>
                                <w:sz w:val="18"/>
                                <w:szCs w:val="18"/>
                              </w:rPr>
                              <w:t xml:space="preserve"> – </w:t>
                            </w:r>
                            <w:r w:rsidR="00BE5E7A" w:rsidRPr="0044132E">
                              <w:rPr>
                                <w:bCs/>
                                <w:iCs/>
                                <w:color w:val="000000" w:themeColor="text1"/>
                                <w:sz w:val="18"/>
                                <w:szCs w:val="18"/>
                              </w:rPr>
                              <w:t>público en</w:t>
                            </w:r>
                            <w:r w:rsidR="00526229" w:rsidRPr="0044132E">
                              <w:rPr>
                                <w:bCs/>
                                <w:iCs/>
                                <w:color w:val="000000" w:themeColor="text1"/>
                                <w:sz w:val="18"/>
                                <w:szCs w:val="18"/>
                              </w:rPr>
                              <w:t xml:space="preserve"> general </w:t>
                            </w:r>
                          </w:p>
                          <w:p w14:paraId="61630400" w14:textId="42E8E390" w:rsidR="006505F4" w:rsidRPr="0044132E" w:rsidRDefault="006505F4" w:rsidP="00023549">
                            <w:pPr>
                              <w:spacing w:line="240" w:lineRule="auto"/>
                              <w:ind w:firstLine="0"/>
                              <w:jc w:val="center"/>
                              <w:rPr>
                                <w:bCs/>
                                <w:iCs/>
                                <w:color w:val="000000" w:themeColor="text1"/>
                                <w:sz w:val="18"/>
                                <w:szCs w:val="18"/>
                              </w:rPr>
                            </w:pPr>
                            <w:r w:rsidRPr="0044132E">
                              <w:rPr>
                                <w:bCs/>
                                <w:iCs/>
                                <w:color w:val="000000" w:themeColor="text1"/>
                                <w:sz w:val="18"/>
                                <w:szCs w:val="18"/>
                                <w:u w:val="single"/>
                              </w:rPr>
                              <w:t xml:space="preserve">$5.00 </w:t>
                            </w:r>
                            <w:r w:rsidR="003C00BE" w:rsidRPr="0044132E">
                              <w:rPr>
                                <w:bCs/>
                                <w:iCs/>
                                <w:color w:val="000000" w:themeColor="text1"/>
                                <w:sz w:val="18"/>
                                <w:szCs w:val="18"/>
                                <w:u w:val="single"/>
                              </w:rPr>
                              <w:t>ida y vuelta</w:t>
                            </w:r>
                            <w:r w:rsidR="003C00BE" w:rsidRPr="0044132E">
                              <w:rPr>
                                <w:bCs/>
                                <w:iCs/>
                                <w:color w:val="000000" w:themeColor="text1"/>
                                <w:sz w:val="18"/>
                                <w:szCs w:val="18"/>
                              </w:rPr>
                              <w:t xml:space="preserve"> - </w:t>
                            </w:r>
                            <w:r w:rsidR="00023549" w:rsidRPr="0044132E">
                              <w:rPr>
                                <w:bCs/>
                                <w:iCs/>
                                <w:color w:val="000000" w:themeColor="text1"/>
                                <w:sz w:val="18"/>
                                <w:szCs w:val="18"/>
                              </w:rPr>
                              <w:t>personas de la tercera edad, discapacitados, veteranos y niños (los asistentes de ADA viajan gratis)</w:t>
                            </w:r>
                          </w:p>
                          <w:p w14:paraId="16572648" w14:textId="1546F516" w:rsidR="007F2103" w:rsidRPr="0044132E" w:rsidRDefault="007F2103" w:rsidP="00023549">
                            <w:pPr>
                              <w:spacing w:line="240" w:lineRule="auto"/>
                              <w:ind w:firstLine="0"/>
                              <w:jc w:val="center"/>
                              <w:rPr>
                                <w:b/>
                                <w:iCs/>
                                <w:color w:val="000000" w:themeColor="text1"/>
                                <w:sz w:val="18"/>
                                <w:szCs w:val="18"/>
                                <w:u w:val="single"/>
                              </w:rPr>
                            </w:pPr>
                            <w:r w:rsidRPr="0044132E">
                              <w:rPr>
                                <w:b/>
                                <w:iCs/>
                                <w:color w:val="000000" w:themeColor="text1"/>
                                <w:sz w:val="18"/>
                                <w:szCs w:val="18"/>
                                <w:u w:val="single"/>
                              </w:rPr>
                              <w:t>$1.50 – paradas adicionales</w:t>
                            </w:r>
                          </w:p>
                          <w:p w14:paraId="44C130F9" w14:textId="0AAB1C2E" w:rsidR="00F36D1B" w:rsidRPr="0044132E" w:rsidRDefault="00F36D1B" w:rsidP="00F36D1B">
                            <w:pPr>
                              <w:spacing w:line="240" w:lineRule="auto"/>
                              <w:ind w:firstLine="0"/>
                              <w:jc w:val="center"/>
                              <w:rPr>
                                <w:b/>
                                <w:iCs/>
                                <w:color w:val="000000" w:themeColor="text1"/>
                                <w:sz w:val="18"/>
                                <w:szCs w:val="18"/>
                              </w:rPr>
                            </w:pPr>
                            <w:r w:rsidRPr="0044132E">
                              <w:rPr>
                                <w:bCs/>
                                <w:iCs/>
                                <w:color w:val="000000" w:themeColor="text1"/>
                                <w:sz w:val="18"/>
                                <w:szCs w:val="18"/>
                              </w:rPr>
                              <w:t>Horario de servicio: lunes a sábado, de 7am</w:t>
                            </w:r>
                            <w:r w:rsidR="005565CF" w:rsidRPr="0044132E">
                              <w:rPr>
                                <w:bCs/>
                                <w:iCs/>
                                <w:color w:val="000000" w:themeColor="text1"/>
                                <w:sz w:val="18"/>
                                <w:szCs w:val="18"/>
                              </w:rPr>
                              <w:t xml:space="preserve">- </w:t>
                            </w:r>
                            <w:r w:rsidRPr="0044132E">
                              <w:rPr>
                                <w:bCs/>
                                <w:iCs/>
                                <w:color w:val="000000" w:themeColor="text1"/>
                                <w:sz w:val="18"/>
                                <w:szCs w:val="18"/>
                              </w:rPr>
                              <w:t>7pm (sujeto a disponibilidad del conductor)</w:t>
                            </w:r>
                          </w:p>
                          <w:p w14:paraId="3819D05B" w14:textId="4280944D" w:rsidR="00F36D1B" w:rsidRPr="00F36D1B" w:rsidRDefault="00F36D1B" w:rsidP="00F36D1B">
                            <w:pPr>
                              <w:spacing w:line="240" w:lineRule="auto"/>
                              <w:ind w:firstLine="0"/>
                              <w:jc w:val="center"/>
                              <w:rPr>
                                <w:b/>
                                <w:iCs/>
                                <w:color w:val="000000" w:themeColor="text1"/>
                                <w:sz w:val="16"/>
                                <w:szCs w:val="16"/>
                              </w:rPr>
                            </w:pPr>
                            <w:r w:rsidRPr="00F36D1B">
                              <w:rPr>
                                <w:b/>
                                <w:iCs/>
                                <w:color w:val="000000" w:themeColor="text1"/>
                                <w:sz w:val="16"/>
                                <w:szCs w:val="16"/>
                              </w:rPr>
                              <w:t>Los paseos requieren reserva con 24 horas de anticipación.</w:t>
                            </w:r>
                          </w:p>
                          <w:p w14:paraId="7AEB3CB1" w14:textId="1259E5B5" w:rsidR="001335D6" w:rsidRPr="007F2103" w:rsidRDefault="001335D6" w:rsidP="004935D1">
                            <w:pPr>
                              <w:spacing w:line="240" w:lineRule="auto"/>
                              <w:ind w:firstLine="0"/>
                              <w:rPr>
                                <w:b/>
                                <w:iCs/>
                                <w:color w:val="000000" w:themeColor="text1"/>
                                <w:sz w:val="16"/>
                                <w:szCs w:val="16"/>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DBB92" id="Text Box 7" o:spid="_x0000_s1031" type="#_x0000_t202" style="position:absolute;left:0;text-align:left;margin-left:0;margin-top:409.4pt;width:244.2pt;height:180.6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">
                <v:textbox>
                  <w:txbxContent>
                    <w:p w14:paraId="58F998D5" w14:textId="19AC2B12" w:rsidR="00163DDF" w:rsidRDefault="000315B2" w:rsidP="00882CC1">
                      <w:pPr>
                        <w:ind w:firstLine="0"/>
                        <w:jc w:val="center"/>
                        <w:rPr>
                          <w:b/>
                          <w:iCs/>
                          <w:color w:val="000000" w:themeColor="text1"/>
                          <w:sz w:val="16"/>
                          <w:szCs w:val="16"/>
                        </w:rPr>
                      </w:pPr>
                      <w:r>
                        <w:rPr>
                          <w:b/>
                          <w:iCs/>
                          <w:noProof/>
                          <w:color w:val="000000" w:themeColor="text1"/>
                          <w:sz w:val="16"/>
                          <w:szCs w:val="16"/>
                        </w:rPr>
                        <w:drawing>
                          <wp:inline distT="0" distB="0" distL="0" distR="0" wp14:anchorId="14B44925" wp14:editId="20205FF9">
                            <wp:extent cx="1508760" cy="569860"/>
                            <wp:effectExtent l="0" t="0" r="0" b="1905"/>
                            <wp:docPr id="852643151" name="Picture 852643151" descr="A white car with green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643151" name="Picture 852643151" descr="A white car with green text&#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1527826" cy="577061"/>
                                    </a:xfrm>
                                    <a:prstGeom prst="rect">
                                      <a:avLst/>
                                    </a:prstGeom>
                                  </pic:spPr>
                                </pic:pic>
                              </a:graphicData>
                            </a:graphic>
                          </wp:inline>
                        </w:drawing>
                      </w:r>
                    </w:p>
                    <w:p w14:paraId="1539F3A6" w14:textId="10254C1C" w:rsidR="00882CC1" w:rsidRPr="005565CF" w:rsidRDefault="00882CC1" w:rsidP="00023549">
                      <w:pPr>
                        <w:spacing w:line="240" w:lineRule="auto"/>
                        <w:ind w:firstLine="0"/>
                        <w:jc w:val="center"/>
                        <w:rPr>
                          <w:b/>
                          <w:iCs/>
                          <w:color w:val="000000" w:themeColor="text1"/>
                          <w:sz w:val="20"/>
                          <w:szCs w:val="20"/>
                        </w:rPr>
                      </w:pPr>
                      <w:r w:rsidRPr="005565CF">
                        <w:rPr>
                          <w:b/>
                          <w:iCs/>
                          <w:color w:val="000000" w:themeColor="text1"/>
                          <w:sz w:val="20"/>
                          <w:szCs w:val="20"/>
                        </w:rPr>
                        <w:t xml:space="preserve">SERVICIOS DE </w:t>
                      </w:r>
                      <w:r w:rsidR="00B03DF2" w:rsidRPr="005565CF">
                        <w:rPr>
                          <w:b/>
                          <w:iCs/>
                          <w:color w:val="000000" w:themeColor="text1"/>
                          <w:sz w:val="20"/>
                          <w:szCs w:val="20"/>
                        </w:rPr>
                        <w:t xml:space="preserve">PASEOS </w:t>
                      </w:r>
                      <w:r w:rsidR="001A1D24" w:rsidRPr="005565CF">
                        <w:rPr>
                          <w:b/>
                          <w:iCs/>
                          <w:color w:val="000000" w:themeColor="text1"/>
                          <w:sz w:val="20"/>
                          <w:szCs w:val="20"/>
                        </w:rPr>
                        <w:t>EN BIOLA!</w:t>
                      </w:r>
                    </w:p>
                    <w:p w14:paraId="5C07B659" w14:textId="0F72BDE9" w:rsidR="001A1D24" w:rsidRPr="005565CF" w:rsidRDefault="001A1D24" w:rsidP="00023549">
                      <w:pPr>
                        <w:spacing w:line="240" w:lineRule="auto"/>
                        <w:ind w:firstLine="0"/>
                        <w:jc w:val="center"/>
                        <w:rPr>
                          <w:b/>
                          <w:iCs/>
                          <w:color w:val="000000" w:themeColor="text1"/>
                          <w:szCs w:val="19"/>
                        </w:rPr>
                      </w:pPr>
                      <w:r w:rsidRPr="005565CF">
                        <w:rPr>
                          <w:b/>
                          <w:iCs/>
                          <w:color w:val="000000" w:themeColor="text1"/>
                          <w:szCs w:val="19"/>
                        </w:rPr>
                        <w:t>LLAME 1-855-612-5184</w:t>
                      </w:r>
                    </w:p>
                    <w:p w14:paraId="64ADF63C" w14:textId="500C5E5D" w:rsidR="001A1D24" w:rsidRPr="0044132E" w:rsidRDefault="001A1D24" w:rsidP="00023549">
                      <w:pPr>
                        <w:spacing w:line="240" w:lineRule="auto"/>
                        <w:ind w:firstLine="0"/>
                        <w:jc w:val="center"/>
                        <w:rPr>
                          <w:bCs/>
                          <w:iCs/>
                          <w:color w:val="000000" w:themeColor="text1"/>
                          <w:sz w:val="18"/>
                          <w:szCs w:val="18"/>
                        </w:rPr>
                      </w:pPr>
                      <w:r w:rsidRPr="0044132E">
                        <w:rPr>
                          <w:bCs/>
                          <w:iCs/>
                          <w:color w:val="000000" w:themeColor="text1"/>
                          <w:sz w:val="18"/>
                          <w:szCs w:val="18"/>
                          <w:u w:val="single"/>
                        </w:rPr>
                        <w:t xml:space="preserve">$10.00 </w:t>
                      </w:r>
                      <w:r w:rsidR="00526229" w:rsidRPr="0044132E">
                        <w:rPr>
                          <w:bCs/>
                          <w:iCs/>
                          <w:color w:val="000000" w:themeColor="text1"/>
                          <w:sz w:val="18"/>
                          <w:szCs w:val="18"/>
                          <w:u w:val="single"/>
                        </w:rPr>
                        <w:t xml:space="preserve">ida y </w:t>
                      </w:r>
                      <w:r w:rsidR="003C00BE" w:rsidRPr="0044132E">
                        <w:rPr>
                          <w:bCs/>
                          <w:iCs/>
                          <w:color w:val="000000" w:themeColor="text1"/>
                          <w:sz w:val="18"/>
                          <w:szCs w:val="18"/>
                          <w:u w:val="single"/>
                        </w:rPr>
                        <w:t>v</w:t>
                      </w:r>
                      <w:r w:rsidR="00526229" w:rsidRPr="0044132E">
                        <w:rPr>
                          <w:bCs/>
                          <w:iCs/>
                          <w:color w:val="000000" w:themeColor="text1"/>
                          <w:sz w:val="18"/>
                          <w:szCs w:val="18"/>
                          <w:u w:val="single"/>
                        </w:rPr>
                        <w:t>uelta</w:t>
                      </w:r>
                      <w:r w:rsidR="00526229" w:rsidRPr="0044132E">
                        <w:rPr>
                          <w:bCs/>
                          <w:iCs/>
                          <w:color w:val="000000" w:themeColor="text1"/>
                          <w:sz w:val="18"/>
                          <w:szCs w:val="18"/>
                        </w:rPr>
                        <w:t xml:space="preserve"> – </w:t>
                      </w:r>
                      <w:r w:rsidR="00BE5E7A" w:rsidRPr="0044132E">
                        <w:rPr>
                          <w:bCs/>
                          <w:iCs/>
                          <w:color w:val="000000" w:themeColor="text1"/>
                          <w:sz w:val="18"/>
                          <w:szCs w:val="18"/>
                        </w:rPr>
                        <w:t>p</w:t>
                      </w:r>
                      <w:r w:rsidR="00BE5E7A" w:rsidRPr="0044132E">
                        <w:rPr>
                          <w:bCs/>
                          <w:iCs/>
                          <w:color w:val="000000" w:themeColor="text1"/>
                          <w:sz w:val="18"/>
                          <w:szCs w:val="18"/>
                        </w:rPr>
                        <w:t>úblico en</w:t>
                      </w:r>
                      <w:r w:rsidR="00526229" w:rsidRPr="0044132E">
                        <w:rPr>
                          <w:bCs/>
                          <w:iCs/>
                          <w:color w:val="000000" w:themeColor="text1"/>
                          <w:sz w:val="18"/>
                          <w:szCs w:val="18"/>
                        </w:rPr>
                        <w:t xml:space="preserve"> general </w:t>
                      </w:r>
                    </w:p>
                    <w:p w14:paraId="61630400" w14:textId="42E8E390" w:rsidR="006505F4" w:rsidRPr="0044132E" w:rsidRDefault="006505F4" w:rsidP="00023549">
                      <w:pPr>
                        <w:spacing w:line="240" w:lineRule="auto"/>
                        <w:ind w:firstLine="0"/>
                        <w:jc w:val="center"/>
                        <w:rPr>
                          <w:bCs/>
                          <w:iCs/>
                          <w:color w:val="000000" w:themeColor="text1"/>
                          <w:sz w:val="18"/>
                          <w:szCs w:val="18"/>
                        </w:rPr>
                      </w:pPr>
                      <w:r w:rsidRPr="0044132E">
                        <w:rPr>
                          <w:bCs/>
                          <w:iCs/>
                          <w:color w:val="000000" w:themeColor="text1"/>
                          <w:sz w:val="18"/>
                          <w:szCs w:val="18"/>
                          <w:u w:val="single"/>
                        </w:rPr>
                        <w:t xml:space="preserve">$5.00 </w:t>
                      </w:r>
                      <w:r w:rsidR="003C00BE" w:rsidRPr="0044132E">
                        <w:rPr>
                          <w:bCs/>
                          <w:iCs/>
                          <w:color w:val="000000" w:themeColor="text1"/>
                          <w:sz w:val="18"/>
                          <w:szCs w:val="18"/>
                          <w:u w:val="single"/>
                        </w:rPr>
                        <w:t>ida y vuelta</w:t>
                      </w:r>
                      <w:r w:rsidR="003C00BE" w:rsidRPr="0044132E">
                        <w:rPr>
                          <w:bCs/>
                          <w:iCs/>
                          <w:color w:val="000000" w:themeColor="text1"/>
                          <w:sz w:val="18"/>
                          <w:szCs w:val="18"/>
                        </w:rPr>
                        <w:t xml:space="preserve"> - </w:t>
                      </w:r>
                      <w:r w:rsidR="00023549" w:rsidRPr="0044132E">
                        <w:rPr>
                          <w:bCs/>
                          <w:iCs/>
                          <w:color w:val="000000" w:themeColor="text1"/>
                          <w:sz w:val="18"/>
                          <w:szCs w:val="18"/>
                        </w:rPr>
                        <w:t>personas de la tercera edad, discapacitados, veteranos y niños (los asistentes de ADA viajan gratis)</w:t>
                      </w:r>
                    </w:p>
                    <w:p w14:paraId="16572648" w14:textId="1546F516" w:rsidR="007F2103" w:rsidRPr="0044132E" w:rsidRDefault="007F2103" w:rsidP="00023549">
                      <w:pPr>
                        <w:spacing w:line="240" w:lineRule="auto"/>
                        <w:ind w:firstLine="0"/>
                        <w:jc w:val="center"/>
                        <w:rPr>
                          <w:b/>
                          <w:iCs/>
                          <w:color w:val="000000" w:themeColor="text1"/>
                          <w:sz w:val="18"/>
                          <w:szCs w:val="18"/>
                          <w:u w:val="single"/>
                        </w:rPr>
                      </w:pPr>
                      <w:r w:rsidRPr="0044132E">
                        <w:rPr>
                          <w:b/>
                          <w:iCs/>
                          <w:color w:val="000000" w:themeColor="text1"/>
                          <w:sz w:val="18"/>
                          <w:szCs w:val="18"/>
                          <w:u w:val="single"/>
                        </w:rPr>
                        <w:t>$1.50 – paradas adicionales</w:t>
                      </w:r>
                    </w:p>
                    <w:p w14:paraId="44C130F9" w14:textId="0AAB1C2E" w:rsidR="00F36D1B" w:rsidRPr="0044132E" w:rsidRDefault="00F36D1B" w:rsidP="00F36D1B">
                      <w:pPr>
                        <w:spacing w:line="240" w:lineRule="auto"/>
                        <w:ind w:firstLine="0"/>
                        <w:jc w:val="center"/>
                        <w:rPr>
                          <w:b/>
                          <w:iCs/>
                          <w:color w:val="000000" w:themeColor="text1"/>
                          <w:sz w:val="18"/>
                          <w:szCs w:val="18"/>
                        </w:rPr>
                      </w:pPr>
                      <w:r w:rsidRPr="0044132E">
                        <w:rPr>
                          <w:bCs/>
                          <w:iCs/>
                          <w:color w:val="000000" w:themeColor="text1"/>
                          <w:sz w:val="18"/>
                          <w:szCs w:val="18"/>
                        </w:rPr>
                        <w:t>Horario de servicio: lunes a sábado, de 7am</w:t>
                      </w:r>
                      <w:r w:rsidR="005565CF" w:rsidRPr="0044132E">
                        <w:rPr>
                          <w:bCs/>
                          <w:iCs/>
                          <w:color w:val="000000" w:themeColor="text1"/>
                          <w:sz w:val="18"/>
                          <w:szCs w:val="18"/>
                        </w:rPr>
                        <w:t xml:space="preserve">- </w:t>
                      </w:r>
                      <w:r w:rsidRPr="0044132E">
                        <w:rPr>
                          <w:bCs/>
                          <w:iCs/>
                          <w:color w:val="000000" w:themeColor="text1"/>
                          <w:sz w:val="18"/>
                          <w:szCs w:val="18"/>
                        </w:rPr>
                        <w:t>7pm (sujeto a disponibilidad del conductor)</w:t>
                      </w:r>
                    </w:p>
                    <w:p w14:paraId="3819D05B" w14:textId="4280944D" w:rsidR="00F36D1B" w:rsidRPr="00F36D1B" w:rsidRDefault="00F36D1B" w:rsidP="00F36D1B">
                      <w:pPr>
                        <w:spacing w:line="240" w:lineRule="auto"/>
                        <w:ind w:firstLine="0"/>
                        <w:jc w:val="center"/>
                        <w:rPr>
                          <w:b/>
                          <w:iCs/>
                          <w:color w:val="000000" w:themeColor="text1"/>
                          <w:sz w:val="16"/>
                          <w:szCs w:val="16"/>
                        </w:rPr>
                      </w:pPr>
                      <w:r w:rsidRPr="00F36D1B">
                        <w:rPr>
                          <w:b/>
                          <w:iCs/>
                          <w:color w:val="000000" w:themeColor="text1"/>
                          <w:sz w:val="16"/>
                          <w:szCs w:val="16"/>
                        </w:rPr>
                        <w:t>Los paseos requieren reserva con 24 horas de anticipación.</w:t>
                      </w:r>
                    </w:p>
                    <w:p w14:paraId="7AEB3CB1" w14:textId="1259E5B5" w:rsidR="001335D6" w:rsidRPr="007F2103" w:rsidRDefault="001335D6" w:rsidP="004935D1">
                      <w:pPr>
                        <w:spacing w:line="240" w:lineRule="auto"/>
                        <w:ind w:firstLine="0"/>
                        <w:rPr>
                          <w:b/>
                          <w:iCs/>
                          <w:color w:val="000000" w:themeColor="text1"/>
                          <w:sz w:val="16"/>
                          <w:szCs w:val="16"/>
                          <w:u w:val="single"/>
                        </w:rPr>
                      </w:pPr>
                    </w:p>
                  </w:txbxContent>
                </v:textbox>
                <w10:wrap type="square" anchorx="margin" anchory="page"/>
              </v:shape>
            </w:pict>
          </mc:Fallback>
        </mc:AlternateContent>
      </w:r>
      <w:r w:rsidR="00F85237">
        <w:rPr>
          <w:b/>
          <w:bCs/>
          <w:color w:val="000000" w:themeColor="text1"/>
          <w:sz w:val="16"/>
          <w:szCs w:val="16"/>
        </w:rPr>
        <w:t xml:space="preserve">Our new online payment software is </w:t>
      </w:r>
      <w:r w:rsidR="005E6D09">
        <w:rPr>
          <w:b/>
          <w:bCs/>
          <w:color w:val="000000" w:themeColor="text1"/>
          <w:sz w:val="16"/>
          <w:szCs w:val="16"/>
        </w:rPr>
        <w:t>now available</w:t>
      </w:r>
      <w:r w:rsidR="00C30E3F">
        <w:rPr>
          <w:b/>
          <w:bCs/>
          <w:color w:val="000000" w:themeColor="text1"/>
          <w:sz w:val="16"/>
          <w:szCs w:val="16"/>
        </w:rPr>
        <w:t xml:space="preserve">. </w:t>
      </w:r>
      <w:r w:rsidR="009E2300">
        <w:rPr>
          <w:b/>
          <w:bCs/>
          <w:color w:val="000000" w:themeColor="text1"/>
          <w:sz w:val="16"/>
          <w:szCs w:val="16"/>
        </w:rPr>
        <w:t>Please go to our website</w:t>
      </w:r>
      <w:r w:rsidR="009241AE">
        <w:rPr>
          <w:b/>
          <w:bCs/>
          <w:color w:val="000000" w:themeColor="text1"/>
          <w:sz w:val="16"/>
          <w:szCs w:val="16"/>
        </w:rPr>
        <w:t xml:space="preserve"> or type in the following </w:t>
      </w:r>
      <w:r w:rsidR="00E662D5">
        <w:rPr>
          <w:b/>
          <w:bCs/>
          <w:color w:val="000000" w:themeColor="text1"/>
          <w:sz w:val="16"/>
          <w:szCs w:val="16"/>
        </w:rPr>
        <w:t>on your search bar to get started</w:t>
      </w:r>
      <w:r w:rsidR="00016927">
        <w:rPr>
          <w:b/>
          <w:bCs/>
          <w:color w:val="0070C0"/>
          <w:sz w:val="16"/>
          <w:szCs w:val="16"/>
        </w:rPr>
        <w:t>:</w:t>
      </w:r>
      <w:r w:rsidR="000C022D" w:rsidRPr="000C022D">
        <w:t xml:space="preserve"> </w:t>
      </w:r>
      <w:r w:rsidR="000C022D" w:rsidRPr="000C022D">
        <w:rPr>
          <w:b/>
          <w:bCs/>
          <w:color w:val="0070C0"/>
          <w:sz w:val="16"/>
          <w:szCs w:val="16"/>
        </w:rPr>
        <w:t>https://pay.waterbill.com/login-biolacsd-ca</w:t>
      </w:r>
      <w:r w:rsidR="00E662D5">
        <w:rPr>
          <w:b/>
          <w:bCs/>
          <w:color w:val="000000" w:themeColor="text1"/>
          <w:sz w:val="16"/>
          <w:szCs w:val="16"/>
        </w:rPr>
        <w:t xml:space="preserve">. </w:t>
      </w:r>
      <w:r w:rsidR="004C781F">
        <w:rPr>
          <w:b/>
          <w:bCs/>
          <w:color w:val="000000" w:themeColor="text1"/>
          <w:sz w:val="16"/>
          <w:szCs w:val="16"/>
        </w:rPr>
        <w:t>For any questions, please call the office at (559) 843-2657.</w:t>
      </w:r>
    </w:p>
    <w:p w14:paraId="4A58B08B" w14:textId="5E1B48CE" w:rsidR="00F67EA5" w:rsidRDefault="007860CE" w:rsidP="00F67EA5">
      <w:pPr>
        <w:shd w:val="clear" w:color="auto" w:fill="FFFFFF"/>
        <w:spacing w:line="276" w:lineRule="auto"/>
        <w:jc w:val="center"/>
        <w:rPr>
          <w:b/>
          <w:bCs/>
          <w:color w:val="000000" w:themeColor="text1"/>
          <w:sz w:val="16"/>
          <w:szCs w:val="16"/>
        </w:rPr>
      </w:pPr>
      <w:r>
        <w:rPr>
          <w:noProof/>
        </w:rPr>
        <w:drawing>
          <wp:anchor distT="0" distB="0" distL="114300" distR="114300" simplePos="0" relativeHeight="251667456" behindDoc="1" locked="0" layoutInCell="1" allowOverlap="1" wp14:anchorId="6B1AB3E5" wp14:editId="395F4555">
            <wp:simplePos x="0" y="0"/>
            <wp:positionH relativeFrom="column">
              <wp:posOffset>3933190</wp:posOffset>
            </wp:positionH>
            <wp:positionV relativeFrom="paragraph">
              <wp:posOffset>102235</wp:posOffset>
            </wp:positionV>
            <wp:extent cx="1931670" cy="554355"/>
            <wp:effectExtent l="0" t="0" r="0" b="0"/>
            <wp:wrapSquare wrapText="bothSides"/>
            <wp:docPr id="6" name="Picture 6" descr="Centro La Familia Advocac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tro La Familia Advocacy Servic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1670" cy="554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B0446A" w14:textId="303AE2CB" w:rsidR="00F67EA5" w:rsidRDefault="00F67EA5" w:rsidP="00F67EA5">
      <w:pPr>
        <w:shd w:val="clear" w:color="auto" w:fill="FFFFFF"/>
        <w:spacing w:line="276" w:lineRule="auto"/>
        <w:jc w:val="center"/>
        <w:rPr>
          <w:b/>
          <w:bCs/>
          <w:color w:val="000000" w:themeColor="text1"/>
          <w:sz w:val="16"/>
          <w:szCs w:val="16"/>
        </w:rPr>
      </w:pPr>
    </w:p>
    <w:p w14:paraId="431284CF" w14:textId="232EC76D" w:rsidR="00725A9A" w:rsidRPr="009E6EEB" w:rsidRDefault="00725A9A" w:rsidP="005F5A96">
      <w:pPr>
        <w:pStyle w:val="Heading3"/>
        <w:shd w:val="clear" w:color="auto" w:fill="FFFFFF"/>
        <w:spacing w:before="0" w:line="570" w:lineRule="atLeast"/>
        <w:ind w:firstLine="0"/>
        <w:rPr>
          <w:rFonts w:ascii="Source Sans Pro" w:eastAsia="Times New Roman" w:hAnsi="Source Sans Pro" w:cs="Times New Roman"/>
          <w:color w:val="404040"/>
          <w:sz w:val="18"/>
          <w:szCs w:val="18"/>
          <w:lang w:eastAsia="en-US"/>
        </w:rPr>
      </w:pPr>
    </w:p>
    <w:p w14:paraId="263BE7C3" w14:textId="44E94C90" w:rsidR="00725A9A" w:rsidRDefault="000309AB" w:rsidP="00AF5385">
      <w:pPr>
        <w:spacing w:line="240" w:lineRule="auto"/>
        <w:ind w:firstLine="0"/>
        <w:jc w:val="center"/>
        <w:rPr>
          <w:sz w:val="18"/>
          <w:szCs w:val="18"/>
          <w:lang w:eastAsia="en-US"/>
        </w:rPr>
      </w:pPr>
      <w:hyperlink r:id="rId17" w:history="1">
        <w:r w:rsidR="00AF5385" w:rsidRPr="00BA1005">
          <w:rPr>
            <w:rStyle w:val="Hyperlink"/>
            <w:sz w:val="18"/>
            <w:szCs w:val="18"/>
            <w:lang w:eastAsia="en-US"/>
          </w:rPr>
          <w:t>www.centrolafamilia.org</w:t>
        </w:r>
      </w:hyperlink>
    </w:p>
    <w:p w14:paraId="77701940" w14:textId="77777777" w:rsidR="001E2BFC" w:rsidRPr="00EC558F" w:rsidRDefault="001E2BFC" w:rsidP="001E2BFC">
      <w:pPr>
        <w:spacing w:line="240" w:lineRule="auto"/>
        <w:jc w:val="center"/>
        <w:rPr>
          <w:sz w:val="8"/>
          <w:szCs w:val="8"/>
          <w:lang w:eastAsia="en-US"/>
        </w:rPr>
      </w:pPr>
    </w:p>
    <w:p w14:paraId="25BB0061" w14:textId="21DE783E" w:rsidR="00561D21" w:rsidRPr="00EC558F" w:rsidRDefault="00561D21" w:rsidP="00561D21">
      <w:pPr>
        <w:spacing w:line="240" w:lineRule="auto"/>
        <w:ind w:left="5040" w:firstLine="0"/>
        <w:jc w:val="center"/>
        <w:rPr>
          <w:rFonts w:ascii="Source Sans Pro" w:eastAsia="Times New Roman" w:hAnsi="Source Sans Pro" w:cs="Times New Roman"/>
          <w:color w:val="000000" w:themeColor="background1"/>
          <w:sz w:val="10"/>
          <w:szCs w:val="10"/>
          <w:lang w:eastAsia="en-US"/>
        </w:rPr>
      </w:pPr>
    </w:p>
    <w:p w14:paraId="27073EBE" w14:textId="0CFA3FEE" w:rsidR="00437F61" w:rsidRDefault="005170A3" w:rsidP="007860CE">
      <w:pPr>
        <w:spacing w:line="240" w:lineRule="auto"/>
        <w:ind w:left="5040" w:firstLine="0"/>
        <w:jc w:val="center"/>
        <w:rPr>
          <w:rFonts w:ascii="Source Sans Pro" w:eastAsia="Times New Roman" w:hAnsi="Source Sans Pro" w:cs="Times New Roman"/>
          <w:color w:val="000000" w:themeColor="background1"/>
          <w:sz w:val="18"/>
          <w:szCs w:val="18"/>
          <w:lang w:eastAsia="en-US"/>
        </w:rPr>
      </w:pPr>
      <w:r>
        <w:rPr>
          <w:noProof/>
        </w:rPr>
        <mc:AlternateContent>
          <mc:Choice Requires="wps">
            <w:drawing>
              <wp:anchor distT="45720" distB="45720" distL="114300" distR="114300" simplePos="0" relativeHeight="251669504" behindDoc="0" locked="0" layoutInCell="1" allowOverlap="1" wp14:anchorId="0893AE88" wp14:editId="16F61F95">
                <wp:simplePos x="0" y="0"/>
                <wp:positionH relativeFrom="margin">
                  <wp:align>left</wp:align>
                </wp:positionH>
                <wp:positionV relativeFrom="page">
                  <wp:posOffset>7490460</wp:posOffset>
                </wp:positionV>
                <wp:extent cx="3101340" cy="1562100"/>
                <wp:effectExtent l="0" t="0" r="22860" b="19050"/>
                <wp:wrapSquare wrapText="bothSides"/>
                <wp:docPr id="591447531" name="Text Box 591447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1562100"/>
                        </a:xfrm>
                        <a:prstGeom prst="rect">
                          <a:avLst/>
                        </a:prstGeom>
                        <a:solidFill>
                          <a:srgbClr val="FFFFFF"/>
                        </a:solidFill>
                        <a:ln w="9525">
                          <a:solidFill>
                            <a:srgbClr val="000000"/>
                          </a:solidFill>
                          <a:miter lim="800000"/>
                          <a:headEnd/>
                          <a:tailEnd/>
                        </a:ln>
                      </wps:spPr>
                      <wps:txbx>
                        <w:txbxContent>
                          <w:p w14:paraId="3661F594" w14:textId="77777777" w:rsidR="00DD7D28" w:rsidRPr="00193763" w:rsidRDefault="00DD7D28" w:rsidP="005565CF">
                            <w:pPr>
                              <w:pStyle w:val="Heading3"/>
                              <w:shd w:val="clear" w:color="auto" w:fill="FFFFFF"/>
                              <w:spacing w:before="0" w:line="276" w:lineRule="auto"/>
                              <w:ind w:firstLine="0"/>
                              <w:jc w:val="center"/>
                              <w:rPr>
                                <w:rFonts w:ascii="Source Sans Pro" w:eastAsia="Times New Roman" w:hAnsi="Source Sans Pro" w:cs="Times New Roman"/>
                                <w:color w:val="000000" w:themeColor="background1"/>
                                <w:sz w:val="20"/>
                                <w:szCs w:val="20"/>
                                <w:lang w:eastAsia="en-US"/>
                              </w:rPr>
                            </w:pPr>
                            <w:r w:rsidRPr="00193763">
                              <w:rPr>
                                <w:rFonts w:ascii="Source Sans Pro" w:eastAsia="Times New Roman" w:hAnsi="Source Sans Pro" w:cs="Times New Roman"/>
                                <w:color w:val="000000" w:themeColor="background1"/>
                                <w:sz w:val="20"/>
                                <w:szCs w:val="20"/>
                                <w:lang w:eastAsia="en-US"/>
                              </w:rPr>
                              <w:t>MV TRANSPORTATION IS NOW SERVICING BIOLA!</w:t>
                            </w:r>
                          </w:p>
                          <w:p w14:paraId="6716FD70" w14:textId="77777777" w:rsidR="00DD7D28" w:rsidRPr="003130C5" w:rsidRDefault="00DD7D28" w:rsidP="00DD7D28">
                            <w:pPr>
                              <w:spacing w:line="276" w:lineRule="auto"/>
                              <w:jc w:val="center"/>
                              <w:rPr>
                                <w:b/>
                                <w:bCs/>
                                <w:lang w:eastAsia="en-US"/>
                              </w:rPr>
                            </w:pPr>
                            <w:r w:rsidRPr="003130C5">
                              <w:rPr>
                                <w:b/>
                                <w:bCs/>
                                <w:lang w:eastAsia="en-US"/>
                              </w:rPr>
                              <w:t>Call 1-855-612-5184</w:t>
                            </w:r>
                          </w:p>
                          <w:p w14:paraId="7805A73F" w14:textId="77777777" w:rsidR="00DD7D28" w:rsidRPr="001E5C32" w:rsidRDefault="00DD7D28" w:rsidP="00DD7D28">
                            <w:pPr>
                              <w:spacing w:line="276" w:lineRule="auto"/>
                              <w:ind w:firstLine="0"/>
                              <w:jc w:val="center"/>
                              <w:rPr>
                                <w:sz w:val="18"/>
                                <w:szCs w:val="18"/>
                                <w:lang w:eastAsia="en-US"/>
                              </w:rPr>
                            </w:pPr>
                            <w:r w:rsidRPr="001E5C32">
                              <w:rPr>
                                <w:sz w:val="18"/>
                                <w:szCs w:val="18"/>
                                <w:u w:val="single"/>
                                <w:lang w:eastAsia="en-US"/>
                              </w:rPr>
                              <w:t>$10.00 round trip</w:t>
                            </w:r>
                            <w:r w:rsidRPr="001E5C32">
                              <w:rPr>
                                <w:sz w:val="18"/>
                                <w:szCs w:val="18"/>
                                <w:lang w:eastAsia="en-US"/>
                              </w:rPr>
                              <w:t xml:space="preserve"> - general public</w:t>
                            </w:r>
                          </w:p>
                          <w:p w14:paraId="0BEE1BDE" w14:textId="77777777" w:rsidR="00DD7D28" w:rsidRPr="001E5C32" w:rsidRDefault="00DD7D28" w:rsidP="00DD7D28">
                            <w:pPr>
                              <w:spacing w:line="276" w:lineRule="auto"/>
                              <w:ind w:firstLine="0"/>
                              <w:jc w:val="center"/>
                              <w:rPr>
                                <w:sz w:val="18"/>
                                <w:szCs w:val="18"/>
                                <w:lang w:eastAsia="en-US"/>
                              </w:rPr>
                            </w:pPr>
                            <w:r w:rsidRPr="001E5C32">
                              <w:rPr>
                                <w:sz w:val="18"/>
                                <w:szCs w:val="18"/>
                                <w:u w:val="single"/>
                                <w:lang w:eastAsia="en-US"/>
                              </w:rPr>
                              <w:t>$5.00 round trip</w:t>
                            </w:r>
                            <w:r w:rsidRPr="001E5C32">
                              <w:rPr>
                                <w:sz w:val="18"/>
                                <w:szCs w:val="18"/>
                                <w:lang w:eastAsia="en-US"/>
                              </w:rPr>
                              <w:t xml:space="preserve"> - seniors, disabled, veterans and children (ADA attendants ride for free)</w:t>
                            </w:r>
                          </w:p>
                          <w:p w14:paraId="48AFD06A" w14:textId="77777777" w:rsidR="00DD7D28" w:rsidRPr="00166072" w:rsidRDefault="00DD7D28" w:rsidP="00DD7D28">
                            <w:pPr>
                              <w:spacing w:line="276" w:lineRule="auto"/>
                              <w:ind w:firstLine="0"/>
                              <w:jc w:val="center"/>
                              <w:rPr>
                                <w:b/>
                                <w:bCs/>
                                <w:sz w:val="18"/>
                                <w:szCs w:val="18"/>
                                <w:u w:val="single"/>
                                <w:lang w:eastAsia="en-US"/>
                              </w:rPr>
                            </w:pPr>
                            <w:r w:rsidRPr="00166072">
                              <w:rPr>
                                <w:b/>
                                <w:bCs/>
                                <w:sz w:val="18"/>
                                <w:szCs w:val="18"/>
                                <w:u w:val="single"/>
                                <w:lang w:eastAsia="en-US"/>
                              </w:rPr>
                              <w:t>$1.50 – additional stops</w:t>
                            </w:r>
                          </w:p>
                          <w:p w14:paraId="1BDB5843" w14:textId="77777777" w:rsidR="00DD7D28" w:rsidRDefault="00DD7D28" w:rsidP="00DD7D28">
                            <w:pPr>
                              <w:spacing w:line="276" w:lineRule="auto"/>
                              <w:ind w:firstLine="0"/>
                              <w:jc w:val="center"/>
                              <w:rPr>
                                <w:lang w:eastAsia="en-US"/>
                              </w:rPr>
                            </w:pPr>
                            <w:r w:rsidRPr="001E5C32">
                              <w:rPr>
                                <w:sz w:val="18"/>
                                <w:szCs w:val="18"/>
                                <w:lang w:eastAsia="en-US"/>
                              </w:rPr>
                              <w:t>Service Hours: Monday- Saturday, 7am-7pm</w:t>
                            </w:r>
                            <w:r>
                              <w:rPr>
                                <w:lang w:eastAsia="en-US"/>
                              </w:rPr>
                              <w:t xml:space="preserve"> </w:t>
                            </w:r>
                            <w:r w:rsidRPr="003130C5">
                              <w:rPr>
                                <w:sz w:val="16"/>
                                <w:szCs w:val="16"/>
                                <w:lang w:eastAsia="en-US"/>
                              </w:rPr>
                              <w:t>(subject to driver availability)</w:t>
                            </w:r>
                          </w:p>
                          <w:p w14:paraId="48D5CF71" w14:textId="77777777" w:rsidR="00DD7D28" w:rsidRPr="00112266" w:rsidRDefault="00DD7D28" w:rsidP="00DD7D28">
                            <w:pPr>
                              <w:spacing w:line="276" w:lineRule="auto"/>
                              <w:jc w:val="center"/>
                              <w:rPr>
                                <w:b/>
                                <w:bCs/>
                                <w:sz w:val="16"/>
                                <w:szCs w:val="16"/>
                                <w:lang w:eastAsia="en-US"/>
                              </w:rPr>
                            </w:pPr>
                            <w:r w:rsidRPr="001E5C32">
                              <w:rPr>
                                <w:b/>
                                <w:bCs/>
                                <w:sz w:val="16"/>
                                <w:szCs w:val="16"/>
                                <w:lang w:eastAsia="en-US"/>
                              </w:rPr>
                              <w:t>Rides require 24hr advance reservation.</w:t>
                            </w:r>
                          </w:p>
                          <w:p w14:paraId="0A068C13" w14:textId="1DCA3568" w:rsidR="005170A3" w:rsidRPr="00920182" w:rsidRDefault="005170A3" w:rsidP="002A6A92">
                            <w:pPr>
                              <w:spacing w:line="240" w:lineRule="auto"/>
                              <w:ind w:firstLine="0"/>
                              <w:jc w:val="center"/>
                              <w:rPr>
                                <w:bCs/>
                                <w:iCs/>
                                <w:color w:val="000000" w:themeColor="text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3AE88" id="Text Box 591447531" o:spid="_x0000_s1032" type="#_x0000_t202" style="position:absolute;left:0;text-align:left;margin-left:0;margin-top:589.8pt;width:244.2pt;height:123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">
                <v:textbox>
                  <w:txbxContent>
                    <w:p w14:paraId="3661F594" w14:textId="77777777" w:rsidR="00DD7D28" w:rsidRPr="00193763" w:rsidRDefault="00DD7D28" w:rsidP="005565CF">
                      <w:pPr>
                        <w:pStyle w:val="Heading3"/>
                        <w:shd w:val="clear" w:color="auto" w:fill="FFFFFF"/>
                        <w:spacing w:before="0" w:line="276" w:lineRule="auto"/>
                        <w:ind w:firstLine="0"/>
                        <w:jc w:val="center"/>
                        <w:rPr>
                          <w:rFonts w:ascii="Source Sans Pro" w:eastAsia="Times New Roman" w:hAnsi="Source Sans Pro" w:cs="Times New Roman"/>
                          <w:color w:val="000000" w:themeColor="background1"/>
                          <w:sz w:val="20"/>
                          <w:szCs w:val="20"/>
                          <w:lang w:eastAsia="en-US"/>
                        </w:rPr>
                      </w:pPr>
                      <w:r w:rsidRPr="00193763">
                        <w:rPr>
                          <w:rFonts w:ascii="Source Sans Pro" w:eastAsia="Times New Roman" w:hAnsi="Source Sans Pro" w:cs="Times New Roman"/>
                          <w:color w:val="000000" w:themeColor="background1"/>
                          <w:sz w:val="20"/>
                          <w:szCs w:val="20"/>
                          <w:lang w:eastAsia="en-US"/>
                        </w:rPr>
                        <w:t>MV TRANSPORTATION IS NOW SERVICING BIOLA!</w:t>
                      </w:r>
                    </w:p>
                    <w:p w14:paraId="6716FD70" w14:textId="77777777" w:rsidR="00DD7D28" w:rsidRPr="003130C5" w:rsidRDefault="00DD7D28" w:rsidP="00DD7D28">
                      <w:pPr>
                        <w:spacing w:line="276" w:lineRule="auto"/>
                        <w:jc w:val="center"/>
                        <w:rPr>
                          <w:b/>
                          <w:bCs/>
                          <w:lang w:eastAsia="en-US"/>
                        </w:rPr>
                      </w:pPr>
                      <w:r w:rsidRPr="003130C5">
                        <w:rPr>
                          <w:b/>
                          <w:bCs/>
                          <w:lang w:eastAsia="en-US"/>
                        </w:rPr>
                        <w:t>Call 1-855-612-5184</w:t>
                      </w:r>
                    </w:p>
                    <w:p w14:paraId="7805A73F" w14:textId="77777777" w:rsidR="00DD7D28" w:rsidRPr="001E5C32" w:rsidRDefault="00DD7D28" w:rsidP="00DD7D28">
                      <w:pPr>
                        <w:spacing w:line="276" w:lineRule="auto"/>
                        <w:ind w:firstLine="0"/>
                        <w:jc w:val="center"/>
                        <w:rPr>
                          <w:sz w:val="18"/>
                          <w:szCs w:val="18"/>
                          <w:lang w:eastAsia="en-US"/>
                        </w:rPr>
                      </w:pPr>
                      <w:r w:rsidRPr="001E5C32">
                        <w:rPr>
                          <w:sz w:val="18"/>
                          <w:szCs w:val="18"/>
                          <w:u w:val="single"/>
                          <w:lang w:eastAsia="en-US"/>
                        </w:rPr>
                        <w:t>$10.00 round trip</w:t>
                      </w:r>
                      <w:r w:rsidRPr="001E5C32">
                        <w:rPr>
                          <w:sz w:val="18"/>
                          <w:szCs w:val="18"/>
                          <w:lang w:eastAsia="en-US"/>
                        </w:rPr>
                        <w:t xml:space="preserve"> - general public</w:t>
                      </w:r>
                    </w:p>
                    <w:p w14:paraId="0BEE1BDE" w14:textId="77777777" w:rsidR="00DD7D28" w:rsidRPr="001E5C32" w:rsidRDefault="00DD7D28" w:rsidP="00DD7D28">
                      <w:pPr>
                        <w:spacing w:line="276" w:lineRule="auto"/>
                        <w:ind w:firstLine="0"/>
                        <w:jc w:val="center"/>
                        <w:rPr>
                          <w:sz w:val="18"/>
                          <w:szCs w:val="18"/>
                          <w:lang w:eastAsia="en-US"/>
                        </w:rPr>
                      </w:pPr>
                      <w:r w:rsidRPr="001E5C32">
                        <w:rPr>
                          <w:sz w:val="18"/>
                          <w:szCs w:val="18"/>
                          <w:u w:val="single"/>
                          <w:lang w:eastAsia="en-US"/>
                        </w:rPr>
                        <w:t>$5.00 round trip</w:t>
                      </w:r>
                      <w:r w:rsidRPr="001E5C32">
                        <w:rPr>
                          <w:sz w:val="18"/>
                          <w:szCs w:val="18"/>
                          <w:lang w:eastAsia="en-US"/>
                        </w:rPr>
                        <w:t xml:space="preserve"> - seniors, disabled, veterans and children (ADA attendants ride for free)</w:t>
                      </w:r>
                    </w:p>
                    <w:p w14:paraId="48AFD06A" w14:textId="77777777" w:rsidR="00DD7D28" w:rsidRPr="00166072" w:rsidRDefault="00DD7D28" w:rsidP="00DD7D28">
                      <w:pPr>
                        <w:spacing w:line="276" w:lineRule="auto"/>
                        <w:ind w:firstLine="0"/>
                        <w:jc w:val="center"/>
                        <w:rPr>
                          <w:b/>
                          <w:bCs/>
                          <w:sz w:val="18"/>
                          <w:szCs w:val="18"/>
                          <w:u w:val="single"/>
                          <w:lang w:eastAsia="en-US"/>
                        </w:rPr>
                      </w:pPr>
                      <w:r w:rsidRPr="00166072">
                        <w:rPr>
                          <w:b/>
                          <w:bCs/>
                          <w:sz w:val="18"/>
                          <w:szCs w:val="18"/>
                          <w:u w:val="single"/>
                          <w:lang w:eastAsia="en-US"/>
                        </w:rPr>
                        <w:t>$1.50 – additional stops</w:t>
                      </w:r>
                    </w:p>
                    <w:p w14:paraId="1BDB5843" w14:textId="77777777" w:rsidR="00DD7D28" w:rsidRDefault="00DD7D28" w:rsidP="00DD7D28">
                      <w:pPr>
                        <w:spacing w:line="276" w:lineRule="auto"/>
                        <w:ind w:firstLine="0"/>
                        <w:jc w:val="center"/>
                        <w:rPr>
                          <w:lang w:eastAsia="en-US"/>
                        </w:rPr>
                      </w:pPr>
                      <w:r w:rsidRPr="001E5C32">
                        <w:rPr>
                          <w:sz w:val="18"/>
                          <w:szCs w:val="18"/>
                          <w:lang w:eastAsia="en-US"/>
                        </w:rPr>
                        <w:t>Service Hours: Monday- Saturday, 7am-7pm</w:t>
                      </w:r>
                      <w:r>
                        <w:rPr>
                          <w:lang w:eastAsia="en-US"/>
                        </w:rPr>
                        <w:t xml:space="preserve"> </w:t>
                      </w:r>
                      <w:r w:rsidRPr="003130C5">
                        <w:rPr>
                          <w:sz w:val="16"/>
                          <w:szCs w:val="16"/>
                          <w:lang w:eastAsia="en-US"/>
                        </w:rPr>
                        <w:t>(subject to driver availability)</w:t>
                      </w:r>
                    </w:p>
                    <w:p w14:paraId="48D5CF71" w14:textId="77777777" w:rsidR="00DD7D28" w:rsidRPr="00112266" w:rsidRDefault="00DD7D28" w:rsidP="00DD7D28">
                      <w:pPr>
                        <w:spacing w:line="276" w:lineRule="auto"/>
                        <w:jc w:val="center"/>
                        <w:rPr>
                          <w:b/>
                          <w:bCs/>
                          <w:sz w:val="16"/>
                          <w:szCs w:val="16"/>
                          <w:lang w:eastAsia="en-US"/>
                        </w:rPr>
                      </w:pPr>
                      <w:r w:rsidRPr="001E5C32">
                        <w:rPr>
                          <w:b/>
                          <w:bCs/>
                          <w:sz w:val="16"/>
                          <w:szCs w:val="16"/>
                          <w:lang w:eastAsia="en-US"/>
                        </w:rPr>
                        <w:t>Rides require 24hr advance reservation.</w:t>
                      </w:r>
                    </w:p>
                    <w:p w14:paraId="0A068C13" w14:textId="1DCA3568" w:rsidR="005170A3" w:rsidRPr="00920182" w:rsidRDefault="005170A3" w:rsidP="002A6A92">
                      <w:pPr>
                        <w:spacing w:line="240" w:lineRule="auto"/>
                        <w:ind w:firstLine="0"/>
                        <w:jc w:val="center"/>
                        <w:rPr>
                          <w:bCs/>
                          <w:iCs/>
                          <w:color w:val="000000" w:themeColor="text1"/>
                          <w:sz w:val="20"/>
                          <w:szCs w:val="20"/>
                        </w:rPr>
                      </w:pPr>
                    </w:p>
                  </w:txbxContent>
                </v:textbox>
                <w10:wrap type="square" anchorx="margin" anchory="page"/>
              </v:shape>
            </w:pict>
          </mc:Fallback>
        </mc:AlternateContent>
      </w:r>
      <w:r w:rsidR="00413E3F" w:rsidRPr="005A20B8">
        <w:rPr>
          <w:rFonts w:ascii="Source Sans Pro" w:eastAsia="Times New Roman" w:hAnsi="Source Sans Pro" w:cs="Times New Roman"/>
          <w:color w:val="000000" w:themeColor="background1"/>
          <w:sz w:val="18"/>
          <w:szCs w:val="18"/>
          <w:lang w:eastAsia="en-US"/>
        </w:rPr>
        <w:t>Centro La Familia</w:t>
      </w:r>
      <w:r w:rsidR="0065192F" w:rsidRPr="005A20B8">
        <w:rPr>
          <w:rFonts w:ascii="Source Sans Pro" w:eastAsia="Times New Roman" w:hAnsi="Source Sans Pro" w:cs="Times New Roman"/>
          <w:color w:val="000000" w:themeColor="background1"/>
          <w:sz w:val="18"/>
          <w:szCs w:val="18"/>
          <w:lang w:eastAsia="en-US"/>
        </w:rPr>
        <w:t xml:space="preserve"> </w:t>
      </w:r>
      <w:r w:rsidR="00112D8B" w:rsidRPr="005A20B8">
        <w:rPr>
          <w:rFonts w:ascii="Source Sans Pro" w:eastAsia="Times New Roman" w:hAnsi="Source Sans Pro" w:cs="Times New Roman"/>
          <w:color w:val="000000" w:themeColor="background1"/>
          <w:sz w:val="18"/>
          <w:szCs w:val="18"/>
          <w:lang w:eastAsia="en-US"/>
        </w:rPr>
        <w:t>provide</w:t>
      </w:r>
      <w:r w:rsidR="00C017D5" w:rsidRPr="005A20B8">
        <w:rPr>
          <w:rFonts w:ascii="Source Sans Pro" w:eastAsia="Times New Roman" w:hAnsi="Source Sans Pro" w:cs="Times New Roman"/>
          <w:color w:val="000000" w:themeColor="background1"/>
          <w:sz w:val="18"/>
          <w:szCs w:val="18"/>
          <w:lang w:eastAsia="en-US"/>
        </w:rPr>
        <w:t>s</w:t>
      </w:r>
      <w:r w:rsidR="00112D8B" w:rsidRPr="005A20B8">
        <w:rPr>
          <w:rFonts w:ascii="Source Sans Pro" w:eastAsia="Times New Roman" w:hAnsi="Source Sans Pro" w:cs="Times New Roman"/>
          <w:color w:val="000000" w:themeColor="background1"/>
          <w:sz w:val="18"/>
          <w:szCs w:val="18"/>
          <w:lang w:eastAsia="en-US"/>
        </w:rPr>
        <w:t xml:space="preserve"> services that empower and support families and individuals in our community</w:t>
      </w:r>
      <w:r w:rsidR="00577621" w:rsidRPr="005A20B8">
        <w:rPr>
          <w:rFonts w:ascii="Source Sans Pro" w:eastAsia="Times New Roman" w:hAnsi="Source Sans Pro" w:cs="Times New Roman"/>
          <w:color w:val="000000" w:themeColor="background1"/>
          <w:sz w:val="18"/>
          <w:szCs w:val="18"/>
          <w:lang w:eastAsia="en-US"/>
        </w:rPr>
        <w:t>.</w:t>
      </w:r>
      <w:r w:rsidR="00A7799A">
        <w:rPr>
          <w:rFonts w:ascii="Source Sans Pro" w:eastAsia="Times New Roman" w:hAnsi="Source Sans Pro" w:cs="Times New Roman"/>
          <w:color w:val="000000" w:themeColor="background1"/>
          <w:sz w:val="18"/>
          <w:szCs w:val="18"/>
          <w:lang w:eastAsia="en-US"/>
        </w:rPr>
        <w:t xml:space="preserve"> They provide </w:t>
      </w:r>
      <w:r w:rsidR="00210779">
        <w:rPr>
          <w:rFonts w:ascii="Source Sans Pro" w:eastAsia="Times New Roman" w:hAnsi="Source Sans Pro" w:cs="Times New Roman"/>
          <w:color w:val="000000" w:themeColor="background1"/>
          <w:sz w:val="18"/>
          <w:szCs w:val="18"/>
          <w:lang w:eastAsia="en-US"/>
        </w:rPr>
        <w:t>services such as mental health, parent education, immigration</w:t>
      </w:r>
      <w:r w:rsidR="00B234A2">
        <w:rPr>
          <w:rFonts w:ascii="Source Sans Pro" w:eastAsia="Times New Roman" w:hAnsi="Source Sans Pro" w:cs="Times New Roman"/>
          <w:color w:val="000000" w:themeColor="background1"/>
          <w:sz w:val="18"/>
          <w:szCs w:val="18"/>
          <w:lang w:eastAsia="en-US"/>
        </w:rPr>
        <w:t>, rehabilitation, EDD, workforce connection and many more.</w:t>
      </w:r>
      <w:r w:rsidR="00E92AA2">
        <w:rPr>
          <w:rFonts w:ascii="Source Sans Pro" w:eastAsia="Times New Roman" w:hAnsi="Source Sans Pro" w:cs="Times New Roman"/>
          <w:color w:val="000000" w:themeColor="background1"/>
          <w:sz w:val="18"/>
          <w:szCs w:val="18"/>
          <w:lang w:eastAsia="en-US"/>
        </w:rPr>
        <w:t xml:space="preserve"> </w:t>
      </w:r>
      <w:r w:rsidR="00577621" w:rsidRPr="000309AB">
        <w:rPr>
          <w:rFonts w:ascii="Source Sans Pro" w:eastAsia="Times New Roman" w:hAnsi="Source Sans Pro" w:cs="Times New Roman"/>
          <w:b/>
          <w:bCs/>
          <w:color w:val="000000" w:themeColor="background1"/>
          <w:sz w:val="18"/>
          <w:szCs w:val="18"/>
          <w:lang w:eastAsia="en-US"/>
        </w:rPr>
        <w:t>C</w:t>
      </w:r>
      <w:r w:rsidR="008266DF" w:rsidRPr="000309AB">
        <w:rPr>
          <w:rFonts w:ascii="Source Sans Pro" w:eastAsia="Times New Roman" w:hAnsi="Source Sans Pro" w:cs="Times New Roman"/>
          <w:b/>
          <w:bCs/>
          <w:color w:val="000000" w:themeColor="background1"/>
          <w:sz w:val="18"/>
          <w:szCs w:val="18"/>
          <w:lang w:eastAsia="en-US"/>
        </w:rPr>
        <w:t xml:space="preserve">ontact </w:t>
      </w:r>
      <w:r w:rsidR="005F3CF9" w:rsidRPr="000309AB">
        <w:rPr>
          <w:rFonts w:ascii="Source Sans Pro" w:eastAsia="Times New Roman" w:hAnsi="Source Sans Pro" w:cs="Times New Roman"/>
          <w:b/>
          <w:bCs/>
          <w:color w:val="000000" w:themeColor="background1"/>
          <w:sz w:val="18"/>
          <w:szCs w:val="18"/>
          <w:lang w:eastAsia="en-US"/>
        </w:rPr>
        <w:t>our</w:t>
      </w:r>
      <w:r w:rsidR="008266DF" w:rsidRPr="000309AB">
        <w:rPr>
          <w:rFonts w:ascii="Source Sans Pro" w:eastAsia="Times New Roman" w:hAnsi="Source Sans Pro" w:cs="Times New Roman"/>
          <w:b/>
          <w:bCs/>
          <w:color w:val="000000" w:themeColor="background1"/>
          <w:sz w:val="18"/>
          <w:szCs w:val="18"/>
          <w:lang w:eastAsia="en-US"/>
        </w:rPr>
        <w:t xml:space="preserve"> office to be put on the </w:t>
      </w:r>
      <w:r w:rsidR="006E726C" w:rsidRPr="000309AB">
        <w:rPr>
          <w:rFonts w:ascii="Source Sans Pro" w:eastAsia="Times New Roman" w:hAnsi="Source Sans Pro" w:cs="Times New Roman"/>
          <w:b/>
          <w:bCs/>
          <w:color w:val="000000" w:themeColor="background1"/>
          <w:sz w:val="18"/>
          <w:szCs w:val="18"/>
          <w:lang w:eastAsia="en-US"/>
        </w:rPr>
        <w:t>sign-up</w:t>
      </w:r>
      <w:r w:rsidR="002404FB" w:rsidRPr="000309AB">
        <w:rPr>
          <w:rFonts w:ascii="Source Sans Pro" w:eastAsia="Times New Roman" w:hAnsi="Source Sans Pro" w:cs="Times New Roman"/>
          <w:b/>
          <w:bCs/>
          <w:color w:val="000000" w:themeColor="background1"/>
          <w:sz w:val="18"/>
          <w:szCs w:val="18"/>
          <w:lang w:eastAsia="en-US"/>
        </w:rPr>
        <w:t xml:space="preserve"> list</w:t>
      </w:r>
      <w:r w:rsidR="00DF5B02" w:rsidRPr="000309AB">
        <w:rPr>
          <w:rFonts w:ascii="Source Sans Pro" w:eastAsia="Times New Roman" w:hAnsi="Source Sans Pro" w:cs="Times New Roman"/>
          <w:b/>
          <w:bCs/>
          <w:color w:val="000000" w:themeColor="background1"/>
          <w:sz w:val="18"/>
          <w:szCs w:val="18"/>
          <w:lang w:eastAsia="en-US"/>
        </w:rPr>
        <w:t xml:space="preserve"> @ (559)</w:t>
      </w:r>
      <w:r w:rsidR="000A0AF6" w:rsidRPr="000309AB">
        <w:rPr>
          <w:rFonts w:ascii="Source Sans Pro" w:eastAsia="Times New Roman" w:hAnsi="Source Sans Pro" w:cs="Times New Roman"/>
          <w:b/>
          <w:bCs/>
          <w:color w:val="000000" w:themeColor="background1"/>
          <w:sz w:val="18"/>
          <w:szCs w:val="18"/>
          <w:lang w:eastAsia="en-US"/>
        </w:rPr>
        <w:t xml:space="preserve"> 843-2657</w:t>
      </w:r>
      <w:r w:rsidR="00D3100B" w:rsidRPr="000309AB">
        <w:rPr>
          <w:rFonts w:ascii="Source Sans Pro" w:eastAsia="Times New Roman" w:hAnsi="Source Sans Pro" w:cs="Times New Roman"/>
          <w:b/>
          <w:bCs/>
          <w:color w:val="000000" w:themeColor="background1"/>
          <w:sz w:val="18"/>
          <w:szCs w:val="18"/>
          <w:lang w:eastAsia="en-US"/>
        </w:rPr>
        <w:t xml:space="preserve"> or mee</w:t>
      </w:r>
      <w:r w:rsidR="005A610F" w:rsidRPr="000309AB">
        <w:rPr>
          <w:rFonts w:ascii="Source Sans Pro" w:eastAsia="Times New Roman" w:hAnsi="Source Sans Pro" w:cs="Times New Roman"/>
          <w:b/>
          <w:bCs/>
          <w:color w:val="000000" w:themeColor="background1"/>
          <w:sz w:val="18"/>
          <w:szCs w:val="18"/>
          <w:lang w:eastAsia="en-US"/>
        </w:rPr>
        <w:t>t</w:t>
      </w:r>
      <w:r w:rsidR="00D3100B" w:rsidRPr="000309AB">
        <w:rPr>
          <w:rFonts w:ascii="Source Sans Pro" w:eastAsia="Times New Roman" w:hAnsi="Source Sans Pro" w:cs="Times New Roman"/>
          <w:b/>
          <w:bCs/>
          <w:color w:val="000000" w:themeColor="background1"/>
          <w:sz w:val="18"/>
          <w:szCs w:val="18"/>
          <w:lang w:eastAsia="en-US"/>
        </w:rPr>
        <w:t xml:space="preserve"> one of their community health workers </w:t>
      </w:r>
      <w:r w:rsidR="00DA27B3" w:rsidRPr="000309AB">
        <w:rPr>
          <w:rFonts w:ascii="Source Sans Pro" w:eastAsia="Times New Roman" w:hAnsi="Source Sans Pro" w:cs="Times New Roman"/>
          <w:b/>
          <w:bCs/>
          <w:color w:val="000000" w:themeColor="background1"/>
          <w:sz w:val="18"/>
          <w:szCs w:val="18"/>
          <w:lang w:eastAsia="en-US"/>
        </w:rPr>
        <w:t>every Wednesday from 1-4pm</w:t>
      </w:r>
      <w:r w:rsidR="000309AB" w:rsidRPr="000309AB">
        <w:rPr>
          <w:rFonts w:ascii="Source Sans Pro" w:eastAsia="Times New Roman" w:hAnsi="Source Sans Pro" w:cs="Times New Roman"/>
          <w:b/>
          <w:bCs/>
          <w:color w:val="000000" w:themeColor="background1"/>
          <w:sz w:val="18"/>
          <w:szCs w:val="18"/>
          <w:lang w:eastAsia="en-US"/>
        </w:rPr>
        <w:t xml:space="preserve"> at the Biola Community Center.</w:t>
      </w:r>
    </w:p>
    <w:p w14:paraId="52B4FDB5" w14:textId="77777777" w:rsidR="00EC558F" w:rsidRPr="00EC558F" w:rsidRDefault="00EC558F" w:rsidP="007860CE">
      <w:pPr>
        <w:spacing w:line="240" w:lineRule="auto"/>
        <w:ind w:left="5040" w:firstLine="0"/>
        <w:jc w:val="center"/>
        <w:rPr>
          <w:rFonts w:ascii="Source Sans Pro" w:eastAsia="Times New Roman" w:hAnsi="Source Sans Pro" w:cs="Times New Roman"/>
          <w:color w:val="000000" w:themeColor="background1"/>
          <w:sz w:val="14"/>
          <w:szCs w:val="14"/>
          <w:lang w:eastAsia="en-US"/>
        </w:rPr>
      </w:pPr>
    </w:p>
    <w:p w14:paraId="5A1455EA" w14:textId="24B2AF22" w:rsidR="00DB0E33" w:rsidRPr="00676465" w:rsidRDefault="0023384E" w:rsidP="00B15488">
      <w:pPr>
        <w:shd w:val="clear" w:color="auto" w:fill="FFFFFF"/>
        <w:spacing w:line="276" w:lineRule="auto"/>
        <w:ind w:firstLine="0"/>
        <w:rPr>
          <w:rFonts w:cs="Arial"/>
          <w:b/>
          <w:bCs/>
          <w:i/>
          <w:iCs/>
          <w:sz w:val="16"/>
          <w:szCs w:val="16"/>
          <w:u w:val="single"/>
        </w:rPr>
      </w:pPr>
      <w:r w:rsidRPr="00676465">
        <w:rPr>
          <w:rFonts w:cs="Arial"/>
          <w:b/>
          <w:bCs/>
          <w:i/>
          <w:iCs/>
          <w:sz w:val="16"/>
          <w:szCs w:val="16"/>
          <w:u w:val="single"/>
        </w:rPr>
        <w:t>“No parking in alley’s allowed, unauthorized alley parked cars will be towed away at owner’s expense.” “Prohibido estacionarse en el Callejon, autos estacionados en el Callejon seran remolcados al costo del dueño del auto.”</w:t>
      </w:r>
    </w:p>
    <w:p w14:paraId="21A54C5C" w14:textId="44E0F1CB" w:rsidR="008037F8" w:rsidRDefault="008037F8" w:rsidP="008037F8">
      <w:pPr>
        <w:tabs>
          <w:tab w:val="left" w:pos="4002"/>
        </w:tabs>
        <w:spacing w:line="240" w:lineRule="auto"/>
        <w:ind w:firstLine="0"/>
        <w:jc w:val="both"/>
        <w:rPr>
          <w:rFonts w:cs="Arial"/>
          <w:b/>
          <w:bCs/>
          <w:i/>
          <w:iCs/>
          <w:sz w:val="16"/>
          <w:szCs w:val="16"/>
        </w:rPr>
      </w:pPr>
      <w:r>
        <w:rPr>
          <w:rFonts w:cs="Arial"/>
          <w:b/>
          <w:bCs/>
          <w:i/>
          <w:iCs/>
          <w:sz w:val="16"/>
          <w:szCs w:val="16"/>
        </w:rPr>
        <w:t>Please help us keep Biola Graffiti free</w:t>
      </w:r>
      <w:r w:rsidR="002B0928">
        <w:rPr>
          <w:rFonts w:cs="Arial"/>
          <w:b/>
          <w:bCs/>
          <w:i/>
          <w:iCs/>
          <w:sz w:val="16"/>
          <w:szCs w:val="16"/>
        </w:rPr>
        <w:t>. Report graffiti activity</w:t>
      </w:r>
      <w:r>
        <w:rPr>
          <w:rFonts w:cs="Arial"/>
          <w:b/>
          <w:bCs/>
          <w:i/>
          <w:iCs/>
          <w:sz w:val="16"/>
          <w:szCs w:val="16"/>
        </w:rPr>
        <w:t xml:space="preserve"> (559) 600-3111 Thank you</w:t>
      </w:r>
      <w:r w:rsidR="004D6388">
        <w:rPr>
          <w:rFonts w:cs="Arial"/>
          <w:b/>
          <w:bCs/>
          <w:i/>
          <w:iCs/>
          <w:sz w:val="16"/>
          <w:szCs w:val="16"/>
        </w:rPr>
        <w:t>.</w:t>
      </w:r>
      <w:r>
        <w:rPr>
          <w:rFonts w:cs="Arial"/>
          <w:b/>
          <w:bCs/>
          <w:i/>
          <w:iCs/>
          <w:sz w:val="16"/>
          <w:szCs w:val="16"/>
        </w:rPr>
        <w:t xml:space="preserve"> </w:t>
      </w:r>
    </w:p>
    <w:p w14:paraId="76033E0B" w14:textId="62109790" w:rsidR="008037F8" w:rsidRDefault="00EF29A9" w:rsidP="008037F8">
      <w:pPr>
        <w:tabs>
          <w:tab w:val="left" w:pos="4002"/>
        </w:tabs>
        <w:spacing w:line="240" w:lineRule="auto"/>
        <w:ind w:firstLine="0"/>
        <w:jc w:val="both"/>
        <w:rPr>
          <w:rFonts w:cs="Arial"/>
          <w:b/>
          <w:bCs/>
          <w:i/>
          <w:iCs/>
          <w:sz w:val="16"/>
          <w:szCs w:val="16"/>
        </w:rPr>
      </w:pPr>
      <w:r w:rsidRPr="00B15488">
        <w:rPr>
          <w:rFonts w:cs="Arial"/>
          <w:b/>
          <w:bCs/>
          <w:i/>
          <w:iCs/>
          <w:sz w:val="16"/>
          <w:szCs w:val="16"/>
        </w:rPr>
        <w:t>Ayúdenos a reportár el Grafiti. Por favor de llamar al</w:t>
      </w:r>
      <w:r w:rsidR="003C6918" w:rsidRPr="00B15488">
        <w:rPr>
          <w:rFonts w:cs="Arial"/>
          <w:b/>
          <w:bCs/>
          <w:i/>
          <w:iCs/>
          <w:sz w:val="16"/>
          <w:szCs w:val="16"/>
        </w:rPr>
        <w:t xml:space="preserve"> (559)</w:t>
      </w:r>
      <w:r w:rsidR="00EA3E59" w:rsidRPr="00B15488">
        <w:rPr>
          <w:rFonts w:cs="Arial"/>
          <w:b/>
          <w:bCs/>
          <w:i/>
          <w:iCs/>
          <w:sz w:val="16"/>
          <w:szCs w:val="16"/>
        </w:rPr>
        <w:t xml:space="preserve"> </w:t>
      </w:r>
      <w:r w:rsidR="003C6918" w:rsidRPr="00B15488">
        <w:rPr>
          <w:rFonts w:cs="Arial"/>
          <w:b/>
          <w:bCs/>
          <w:i/>
          <w:iCs/>
          <w:sz w:val="16"/>
          <w:szCs w:val="16"/>
        </w:rPr>
        <w:t xml:space="preserve">600-3111 </w:t>
      </w:r>
      <w:r w:rsidR="00677F8C">
        <w:rPr>
          <w:rFonts w:cs="Arial"/>
          <w:b/>
          <w:bCs/>
          <w:i/>
          <w:iCs/>
          <w:sz w:val="16"/>
          <w:szCs w:val="16"/>
        </w:rPr>
        <w:t>Gracias.</w:t>
      </w:r>
    </w:p>
    <w:p w14:paraId="10E13806" w14:textId="5EFA8B20" w:rsidR="00764916" w:rsidRPr="00C865BD" w:rsidRDefault="00F617EF" w:rsidP="00D842AF">
      <w:pPr>
        <w:tabs>
          <w:tab w:val="left" w:pos="4002"/>
        </w:tabs>
        <w:spacing w:line="240" w:lineRule="auto"/>
        <w:ind w:firstLine="0"/>
        <w:jc w:val="both"/>
        <w:rPr>
          <w:rFonts w:cs="Arial"/>
          <w:b/>
          <w:bCs/>
          <w:i/>
          <w:iCs/>
          <w:sz w:val="16"/>
          <w:szCs w:val="16"/>
        </w:rPr>
      </w:pPr>
      <w:r w:rsidRPr="00B15488">
        <w:rPr>
          <w:rFonts w:cs="Arial"/>
          <w:b/>
          <w:bCs/>
          <w:i/>
          <w:iCs/>
          <w:sz w:val="16"/>
          <w:szCs w:val="16"/>
        </w:rPr>
        <w:t xml:space="preserve"> </w:t>
      </w:r>
      <w:r w:rsidR="00B15488" w:rsidRPr="00B15488">
        <w:rPr>
          <w:rFonts w:cs="Arial"/>
          <w:b/>
          <w:bCs/>
          <w:i/>
          <w:iCs/>
          <w:sz w:val="16"/>
          <w:szCs w:val="16"/>
        </w:rPr>
        <w:t>Thank you for your continuous efforts in keeping our Community of Biola clean, safe and sound, and for doing your part in keeping your property clean as we continue our TEAMwork. “Together Everyone Achieves More.</w:t>
      </w:r>
      <w:r w:rsidR="0031583F">
        <w:rPr>
          <w:rFonts w:cs="Arial"/>
          <w:b/>
          <w:bCs/>
          <w:i/>
          <w:iCs/>
          <w:sz w:val="16"/>
          <w:szCs w:val="16"/>
        </w:rPr>
        <w:t>”</w:t>
      </w:r>
    </w:p>
    <w:sectPr w:rsidR="00764916" w:rsidRPr="00C865BD" w:rsidSect="00732A3D">
      <w:type w:val="continuous"/>
      <w:pgSz w:w="12240" w:h="15840"/>
      <w:pgMar w:top="1080" w:right="1080" w:bottom="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3D07C" w14:textId="77777777" w:rsidR="0057786F" w:rsidRDefault="0057786F">
      <w:r>
        <w:separator/>
      </w:r>
    </w:p>
  </w:endnote>
  <w:endnote w:type="continuationSeparator" w:id="0">
    <w:p w14:paraId="5FE8B57C" w14:textId="77777777" w:rsidR="0057786F" w:rsidRDefault="00577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MyeongJo-Extra">
    <w:altName w:val="HY견명조"/>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background1" w:themeShade="8C"/>
        <w:sz w:val="20"/>
        <w:szCs w:val="20"/>
      </w:rPr>
      <w:alias w:val="Company"/>
      <w:id w:val="270665196"/>
      <w:placeholder>
        <w:docPart w:val="7115EAD78CD5488884D40F1DD07D73D4"/>
      </w:placeholder>
      <w:dataBinding w:prefixMappings="xmlns:ns0='http://schemas.openxmlformats.org/officeDocument/2006/extended-properties'" w:xpath="/ns0:Properties[1]/ns0:Company[1]" w:storeItemID="{6668398D-A668-4E3E-A5EB-62B293D839F1}"/>
      <w:text/>
    </w:sdtPr>
    <w:sdtEndPr/>
    <w:sdtContent>
      <w:p w14:paraId="29604561" w14:textId="07B49C08" w:rsidR="008A6631" w:rsidRPr="00BB6F46" w:rsidRDefault="00DF0E72" w:rsidP="00E2561C">
        <w:pPr>
          <w:pStyle w:val="Footer"/>
          <w:pBdr>
            <w:top w:val="single" w:sz="24" w:space="0" w:color="D8D8D8" w:themeColor="accent3"/>
          </w:pBdr>
          <w:ind w:firstLine="0"/>
          <w:jc w:val="center"/>
          <w:rPr>
            <w:color w:val="000000" w:themeColor="background1" w:themeShade="8C"/>
            <w:sz w:val="20"/>
            <w:szCs w:val="20"/>
          </w:rPr>
        </w:pPr>
        <w:r w:rsidRPr="00BB6F46">
          <w:rPr>
            <w:color w:val="000000" w:themeColor="background1" w:themeShade="8C"/>
            <w:sz w:val="20"/>
            <w:szCs w:val="20"/>
          </w:rPr>
          <w:t xml:space="preserve">BIOLA </w:t>
        </w:r>
        <w:r w:rsidR="00FA3939" w:rsidRPr="00BB6F46">
          <w:rPr>
            <w:color w:val="000000" w:themeColor="background1" w:themeShade="8C"/>
            <w:sz w:val="20"/>
            <w:szCs w:val="20"/>
          </w:rPr>
          <w:t>COMMUNITY</w:t>
        </w:r>
        <w:r w:rsidRPr="00BB6F46">
          <w:rPr>
            <w:color w:val="000000" w:themeColor="background1" w:themeShade="8C"/>
            <w:sz w:val="20"/>
            <w:szCs w:val="20"/>
          </w:rPr>
          <w:t xml:space="preserve"> SERVICES DISTRICT</w:t>
        </w:r>
      </w:p>
    </w:sdtContent>
  </w:sdt>
  <w:p w14:paraId="6D526A56" w14:textId="761D1229" w:rsidR="008A6631" w:rsidRDefault="00063577" w:rsidP="00611CC1">
    <w:pPr>
      <w:pStyle w:val="Footer"/>
      <w:jc w:val="center"/>
      <w:rPr>
        <w:sz w:val="20"/>
        <w:szCs w:val="20"/>
      </w:rPr>
    </w:pPr>
    <w:r w:rsidRPr="009A4026">
      <w:rPr>
        <w:sz w:val="20"/>
        <w:szCs w:val="20"/>
      </w:rPr>
      <w:t>4925 N. Seventh Street Biola, CA 93606</w:t>
    </w:r>
    <w:r>
      <w:rPr>
        <w:sz w:val="20"/>
        <w:szCs w:val="20"/>
      </w:rPr>
      <w:t xml:space="preserve"> (559) 843</w:t>
    </w:r>
    <w:r w:rsidR="00B146C1">
      <w:rPr>
        <w:sz w:val="20"/>
        <w:szCs w:val="20"/>
      </w:rPr>
      <w:t>-</w:t>
    </w:r>
    <w:r>
      <w:rPr>
        <w:sz w:val="20"/>
        <w:szCs w:val="20"/>
      </w:rPr>
      <w:t xml:space="preserve">2657 </w:t>
    </w:r>
    <w:r w:rsidR="008A6631">
      <w:rPr>
        <w:sz w:val="20"/>
        <w:szCs w:val="20"/>
      </w:rPr>
      <w:t xml:space="preserve">Visit </w:t>
    </w:r>
    <w:hyperlink r:id="rId1" w:history="1">
      <w:r w:rsidR="008A6631" w:rsidRPr="00A364B1">
        <w:rPr>
          <w:rStyle w:val="Hyperlink"/>
          <w:sz w:val="20"/>
          <w:szCs w:val="20"/>
        </w:rPr>
        <w:t>www.biolacsd.org</w:t>
      </w:r>
    </w:hyperlink>
  </w:p>
  <w:p w14:paraId="0DC645C1" w14:textId="77777777" w:rsidR="008A6631" w:rsidRPr="005D1963" w:rsidRDefault="008A6631" w:rsidP="00611CC1">
    <w:pPr>
      <w:pStyle w:val="Footer"/>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DDE3B" w14:textId="77777777" w:rsidR="0057786F" w:rsidRDefault="0057786F">
      <w:r>
        <w:separator/>
      </w:r>
    </w:p>
  </w:footnote>
  <w:footnote w:type="continuationSeparator" w:id="0">
    <w:p w14:paraId="59311CCC" w14:textId="77777777" w:rsidR="0057786F" w:rsidRDefault="005778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0640F" w14:textId="4BE23A86" w:rsidR="008A6631" w:rsidRDefault="006C3C15">
    <w:pPr>
      <w:pStyle w:val="Header"/>
    </w:pPr>
    <w:r>
      <w:rPr>
        <w:noProof/>
      </w:rPr>
      <mc:AlternateContent>
        <mc:Choice Requires="wps">
          <w:drawing>
            <wp:anchor distT="0" distB="0" distL="114300" distR="114300" simplePos="0" relativeHeight="251660288" behindDoc="0" locked="0" layoutInCell="1" allowOverlap="1" wp14:anchorId="7A578659" wp14:editId="477AC4F1">
              <wp:simplePos x="0" y="0"/>
              <wp:positionH relativeFrom="margin">
                <wp:posOffset>-186690</wp:posOffset>
              </wp:positionH>
              <wp:positionV relativeFrom="topMargin">
                <wp:posOffset>712470</wp:posOffset>
              </wp:positionV>
              <wp:extent cx="6778625" cy="1104265"/>
              <wp:effectExtent l="0" t="0" r="0" b="2540"/>
              <wp:wrapNone/>
              <wp:docPr id="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778625" cy="1104265"/>
                      </a:xfrm>
                      <a:prstGeom prst="rect">
                        <a:avLst/>
                      </a:prstGeom>
                      <a:solidFill>
                        <a:schemeClr val="accen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05" tIns="45702" rIns="91405" bIns="45702" anchor="ctr" anchorCtr="0" upright="1">
                      <a:noAutofit/>
                    </wps:bodyPr>
                  </wps:wsp>
                </a:graphicData>
              </a:graphic>
              <wp14:sizeRelH relativeFrom="margin">
                <wp14:pctWidth>106000</wp14:pctWidth>
              </wp14:sizeRelH>
              <wp14:sizeRelV relativeFrom="margin">
                <wp14:pctHeight>0</wp14:pctHeight>
              </wp14:sizeRelV>
            </wp:anchor>
          </w:drawing>
        </mc:Choice>
        <mc:Fallback>
          <w:pict>
            <v:rect w14:anchorId="445B43D4" id="Rectangle 19" o:spid="_x0000_s1026" style="position:absolute;margin-left:-14.7pt;margin-top:56.1pt;width:533.75pt;height:86.95pt;flip:y;z-index:251660288;visibility:visible;mso-wrap-style:square;mso-width-percent:1060;mso-height-percent:0;mso-wrap-distance-left:9pt;mso-wrap-distance-top:0;mso-wrap-distance-right:9pt;mso-wrap-distance-bottom:0;mso-position-horizontal:absolute;mso-position-horizontal-relative:margin;mso-position-vertical:absolute;mso-position-vertical-relative:top-margin-area;mso-width-percent:106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" fillcolor="#d8d8d8 [3204]" stroked="f" strokeweight=".5pt">
              <v:textbox inset="2.53903mm,1.2695mm,2.53903mm,1.2695mm"/>
              <w10:wrap anchorx="margin" anchory="margin"/>
            </v:rect>
          </w:pict>
        </mc:Fallback>
      </mc:AlternateContent>
    </w:r>
    <w:r>
      <w:rPr>
        <w:noProof/>
      </w:rPr>
      <mc:AlternateContent>
        <mc:Choice Requires="wps">
          <w:drawing>
            <wp:anchor distT="0" distB="0" distL="114300" distR="114300" simplePos="0" relativeHeight="251661312" behindDoc="0" locked="0" layoutInCell="1" allowOverlap="1" wp14:anchorId="1D6939DA" wp14:editId="63D4B411">
              <wp:simplePos x="0" y="0"/>
              <wp:positionH relativeFrom="margin">
                <wp:align>center</wp:align>
              </wp:positionH>
              <mc:AlternateContent>
                <mc:Choice Requires="wp14">
                  <wp:positionV relativeFrom="topMargin">
                    <wp14:pctPosVOffset>65000</wp14:pctPosVOffset>
                  </wp:positionV>
                </mc:Choice>
                <mc:Fallback>
                  <wp:positionV relativeFrom="page">
                    <wp:posOffset>445770</wp:posOffset>
                  </wp:positionV>
                </mc:Fallback>
              </mc:AlternateContent>
              <wp:extent cx="6784975" cy="73025"/>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4975" cy="73025"/>
                      </a:xfrm>
                      <a:prstGeom prst="rect">
                        <a:avLst/>
                      </a:prstGeom>
                      <a:solidFill>
                        <a:schemeClr val="accen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05" tIns="45702" rIns="91405" bIns="45702" anchor="ctr" anchorCtr="0" upright="1">
                      <a:noAutofit/>
                    </wps:bodyPr>
                  </wps:wsp>
                </a:graphicData>
              </a:graphic>
              <wp14:sizeRelH relativeFrom="margin">
                <wp14:pctWidth>106000</wp14:pctWidth>
              </wp14:sizeRelH>
              <wp14:sizeRelV relativeFrom="margin">
                <wp14:pctHeight>0</wp14:pctHeight>
              </wp14:sizeRelV>
            </wp:anchor>
          </w:drawing>
        </mc:Choice>
        <mc:Fallback>
          <w:pict>
            <v:rect w14:anchorId="34E750DD" id="Rectangle 3" o:spid="_x0000_s1026" style="position:absolute;margin-left:0;margin-top:0;width:534.25pt;height:5.75pt;z-index:251661312;visibility:visible;mso-wrap-style:square;mso-width-percent:1060;mso-height-percent:0;mso-top-percent:650;mso-wrap-distance-left:9pt;mso-wrap-distance-top:0;mso-wrap-distance-right:9pt;mso-wrap-distance-bottom:0;mso-position-horizontal:center;mso-position-horizontal-relative:margin;mso-position-vertical-relative:top-margin-area;mso-width-percent:1060;mso-height-percent:0;mso-top-percent:6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" fillcolor="#d8d8d8 [3204]" stroked="f" strokeweight=".5pt">
              <v:textbox inset="2.53903mm,1.2695mm,2.53903mm,1.2695mm"/>
              <w10:wrap anchorx="margin" anchory="margin"/>
            </v:rect>
          </w:pict>
        </mc:Fallback>
      </mc:AlternateContent>
    </w:r>
    <w:r>
      <w:rPr>
        <w:noProof/>
      </w:rPr>
      <mc:AlternateContent>
        <mc:Choice Requires="wps">
          <w:drawing>
            <wp:anchor distT="0" distB="0" distL="114300" distR="114300" simplePos="0" relativeHeight="251662336" behindDoc="0" locked="0" layoutInCell="1" allowOverlap="1" wp14:anchorId="093F0BB4" wp14:editId="361BC576">
              <wp:simplePos x="0" y="0"/>
              <wp:positionH relativeFrom="margin">
                <wp:align>center</wp:align>
              </wp:positionH>
              <mc:AlternateContent>
                <mc:Choice Requires="wp14">
                  <wp:positionV relativeFrom="topMargin">
                    <wp14:pctPosVOffset>25000</wp14:pctPosVOffset>
                  </wp:positionV>
                </mc:Choice>
                <mc:Fallback>
                  <wp:positionV relativeFrom="page">
                    <wp:posOffset>171450</wp:posOffset>
                  </wp:positionV>
                </mc:Fallback>
              </mc:AlternateContent>
              <wp:extent cx="6529070" cy="337820"/>
              <wp:effectExtent l="2540" t="0" r="254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907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eastAsia="+mn-ea" w:hAnsi="Century Gothic" w:cs="+mn-cs"/>
                              <w:caps/>
                              <w:color w:val="000000" w:themeColor="text1"/>
                              <w:spacing w:val="60"/>
                              <w:kern w:val="24"/>
                              <w:sz w:val="18"/>
                              <w:szCs w:val="18"/>
                            </w:rPr>
                            <w:id w:val="721061"/>
                            <w:dataBinding w:prefixMappings="xmlns:ns0='http://schemas.openxmlformats.org/officeDocument/2006/extended-properties' " w:xpath="/ns0:Properties[1]/ns0:Company[1]" w:storeItemID="{6668398D-A668-4E3E-A5EB-62B293D839F1}"/>
                            <w:text/>
                          </w:sdtPr>
                          <w:sdtEndPr/>
                          <w:sdtContent>
                            <w:p w14:paraId="0CEECEFD" w14:textId="47B0E67D" w:rsidR="008A6631" w:rsidRPr="00DF0E72" w:rsidRDefault="00FA3939">
                              <w:pPr>
                                <w:jc w:val="center"/>
                                <w:rPr>
                                  <w:rFonts w:ascii="Century Gothic" w:eastAsia="+mn-ea" w:hAnsi="Century Gothic" w:cs="+mn-cs"/>
                                  <w:caps/>
                                  <w:color w:val="000000" w:themeColor="text1"/>
                                  <w:spacing w:val="60"/>
                                  <w:kern w:val="24"/>
                                  <w:sz w:val="18"/>
                                  <w:szCs w:val="18"/>
                                </w:rPr>
                              </w:pPr>
                              <w:r>
                                <w:rPr>
                                  <w:rFonts w:ascii="Century Gothic" w:eastAsia="+mn-ea" w:hAnsi="Century Gothic" w:cs="+mn-cs"/>
                                  <w:caps/>
                                  <w:color w:val="000000" w:themeColor="text1"/>
                                  <w:spacing w:val="60"/>
                                  <w:kern w:val="24"/>
                                  <w:sz w:val="18"/>
                                  <w:szCs w:val="18"/>
                                </w:rPr>
                                <w:t>BIOLA COMMUNITY SERVICES DISTRICT</w:t>
                              </w:r>
                            </w:p>
                          </w:sdtContent>
                        </w:sdt>
                        <w:p w14:paraId="40876620" w14:textId="77777777" w:rsidR="008A6631" w:rsidRPr="00DF0E72" w:rsidRDefault="008A6631">
                          <w:pPr>
                            <w:rPr>
                              <w:color w:val="000000" w:themeColor="text1"/>
                            </w:rPr>
                          </w:pPr>
                        </w:p>
                      </w:txbxContent>
                    </wps:txbx>
                    <wps:bodyPr rot="0" vert="horz" wrap="square" lIns="91405" tIns="45702" rIns="91405" bIns="45702" anchor="t" anchorCtr="0" upright="1">
                      <a:noAutofit/>
                    </wps:bodyPr>
                  </wps:wsp>
                </a:graphicData>
              </a:graphic>
              <wp14:sizeRelH relativeFrom="margin">
                <wp14:pctWidth>102000</wp14:pctWidth>
              </wp14:sizeRelH>
              <wp14:sizeRelV relativeFrom="margin">
                <wp14:pctHeight>0</wp14:pctHeight>
              </wp14:sizeRelV>
            </wp:anchor>
          </w:drawing>
        </mc:Choice>
        <mc:Fallback>
          <w:pict>
            <v:shapetype w14:anchorId="093F0BB4" id="_x0000_t202" coordsize="21600,21600" o:spt="202" path="m,l,21600r21600,l21600,xe">
              <v:stroke joinstyle="miter"/>
              <v:path gradientshapeok="t" o:connecttype="rect"/>
            </v:shapetype>
            <v:shape id="Text Box 2" o:spid="_x0000_s1033" type="#_x0000_t202" style="position:absolute;left:0;text-align:left;margin-left:0;margin-top:0;width:514.1pt;height:26.6pt;z-index:251662336;visibility:visible;mso-wrap-style:square;mso-width-percent:1020;mso-height-percent:0;mso-top-percent:250;mso-wrap-distance-left:9pt;mso-wrap-distance-top:0;mso-wrap-distance-right:9pt;mso-wrap-distance-bottom:0;mso-position-horizontal:center;mso-position-horizontal-relative:margin;mso-position-vertical-relative:top-margin-area;mso-width-percent:1020;mso-height-percent:0;mso-top-percent:2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" filled="f" stroked="f">
              <v:textbox inset="2.53903mm,1.2695mm,2.53903mm,1.2695mm">
                <w:txbxContent>
                  <w:sdt>
                    <w:sdtPr>
                      <w:rPr>
                        <w:rFonts w:ascii="Century Gothic" w:eastAsia="+mn-ea" w:hAnsi="Century Gothic" w:cs="+mn-cs"/>
                        <w:caps/>
                        <w:color w:val="000000" w:themeColor="text1"/>
                        <w:spacing w:val="60"/>
                        <w:kern w:val="24"/>
                        <w:sz w:val="18"/>
                        <w:szCs w:val="18"/>
                      </w:rPr>
                      <w:id w:val="721061"/>
                      <w:dataBinding w:prefixMappings="xmlns:ns0='http://schemas.openxmlformats.org/officeDocument/2006/extended-properties' " w:xpath="/ns0:Properties[1]/ns0:Company[1]" w:storeItemID="{6668398D-A668-4E3E-A5EB-62B293D839F1}"/>
                      <w:text/>
                    </w:sdtPr>
                    <w:sdtEndPr/>
                    <w:sdtContent>
                      <w:p w14:paraId="0CEECEFD" w14:textId="47B0E67D" w:rsidR="008A6631" w:rsidRPr="00DF0E72" w:rsidRDefault="00FA3939">
                        <w:pPr>
                          <w:jc w:val="center"/>
                          <w:rPr>
                            <w:rFonts w:ascii="Century Gothic" w:eastAsia="+mn-ea" w:hAnsi="Century Gothic" w:cs="+mn-cs"/>
                            <w:caps/>
                            <w:color w:val="000000" w:themeColor="text1"/>
                            <w:spacing w:val="60"/>
                            <w:kern w:val="24"/>
                            <w:sz w:val="18"/>
                            <w:szCs w:val="18"/>
                          </w:rPr>
                        </w:pPr>
                        <w:r>
                          <w:rPr>
                            <w:rFonts w:ascii="Century Gothic" w:eastAsia="+mn-ea" w:hAnsi="Century Gothic" w:cs="+mn-cs"/>
                            <w:caps/>
                            <w:color w:val="000000" w:themeColor="text1"/>
                            <w:spacing w:val="60"/>
                            <w:kern w:val="24"/>
                            <w:sz w:val="18"/>
                            <w:szCs w:val="18"/>
                          </w:rPr>
                          <w:t>BIOLA COMMUNITY SERVICES DISTRICT</w:t>
                        </w:r>
                      </w:p>
                    </w:sdtContent>
                  </w:sdt>
                  <w:p w14:paraId="40876620" w14:textId="77777777" w:rsidR="008A6631" w:rsidRPr="00DF0E72" w:rsidRDefault="008A6631">
                    <w:pPr>
                      <w:rPr>
                        <w:color w:val="000000" w:themeColor="text1"/>
                      </w:rPr>
                    </w:pP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465A1" w14:textId="4756437D" w:rsidR="008A6631" w:rsidRDefault="006C3C15">
    <w:pPr>
      <w:pStyle w:val="Header"/>
    </w:pPr>
    <w:r>
      <w:rPr>
        <w:noProof/>
      </w:rPr>
      <mc:AlternateContent>
        <mc:Choice Requires="wps">
          <w:drawing>
            <wp:anchor distT="0" distB="0" distL="114300" distR="114300" simplePos="0" relativeHeight="251659264" behindDoc="0" locked="0" layoutInCell="1" allowOverlap="1" wp14:anchorId="3219A8DE" wp14:editId="20430CFF">
              <wp:simplePos x="0" y="0"/>
              <wp:positionH relativeFrom="margin">
                <wp:align>center</wp:align>
              </wp:positionH>
              <mc:AlternateContent>
                <mc:Choice Requires="wp14">
                  <wp:positionV relativeFrom="topMargin">
                    <wp14:pctPosVOffset>45000</wp14:pctPosVOffset>
                  </wp:positionV>
                </mc:Choice>
                <mc:Fallback>
                  <wp:positionV relativeFrom="page">
                    <wp:posOffset>308610</wp:posOffset>
                  </wp:positionV>
                </mc:Fallback>
              </mc:AlternateContent>
              <wp:extent cx="6529070" cy="337820"/>
              <wp:effectExtent l="2540" t="3810" r="2540" b="1270"/>
              <wp:wrapNone/>
              <wp:docPr id="2"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907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C05F5" w14:textId="77777777" w:rsidR="008A6631" w:rsidRDefault="008A6631" w:rsidP="00F81A83">
                          <w:pPr>
                            <w:ind w:firstLine="0"/>
                          </w:pPr>
                        </w:p>
                      </w:txbxContent>
                    </wps:txbx>
                    <wps:bodyPr rot="0" vert="horz" wrap="square" lIns="91405" tIns="45702" rIns="91405" bIns="45702" anchor="t" anchorCtr="0" upright="1">
                      <a:noAutofit/>
                    </wps:bodyPr>
                  </wps:wsp>
                </a:graphicData>
              </a:graphic>
              <wp14:sizeRelH relativeFrom="margin">
                <wp14:pctWidth>102000</wp14:pctWidth>
              </wp14:sizeRelH>
              <wp14:sizeRelV relativeFrom="margin">
                <wp14:pctHeight>0</wp14:pctHeight>
              </wp14:sizeRelV>
            </wp:anchor>
          </w:drawing>
        </mc:Choice>
        <mc:Fallback>
          <w:pict>
            <v:shapetype w14:anchorId="3219A8DE" id="_x0000_t202" coordsize="21600,21600" o:spt="202" path="m,l,21600r21600,l21600,xe">
              <v:stroke joinstyle="miter"/>
              <v:path gradientshapeok="t" o:connecttype="rect"/>
            </v:shapetype>
            <v:shape id="Subtitle 2" o:spid="_x0000_s1034" type="#_x0000_t202" style="position:absolute;left:0;text-align:left;margin-left:0;margin-top:0;width:514.1pt;height:26.6pt;z-index:251659264;visibility:visible;mso-wrap-style:square;mso-width-percent:1020;mso-height-percent:0;mso-top-percent:450;mso-wrap-distance-left:9pt;mso-wrap-distance-top:0;mso-wrap-distance-right:9pt;mso-wrap-distance-bottom:0;mso-position-horizontal:center;mso-position-horizontal-relative:margin;mso-position-vertical-relative:top-margin-area;mso-width-percent:1020;mso-height-percent:0;mso-top-percent:4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" filled="f" stroked="f">
              <v:textbox inset="2.53903mm,1.2695mm,2.53903mm,1.2695mm">
                <w:txbxContent>
                  <w:p w14:paraId="478C05F5" w14:textId="77777777" w:rsidR="008A6631" w:rsidRDefault="008A6631" w:rsidP="00F81A83">
                    <w:pPr>
                      <w:ind w:firstLine="0"/>
                    </w:pP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F5AD5B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8.6pt;height:297pt;visibility:visible" o:bullet="t">
        <v:imagedata r:id="rId1" o:title="School_20Kids[1]"/>
      </v:shape>
    </w:pict>
  </w:numPicBullet>
  <w:abstractNum w:abstractNumId="0" w15:restartNumberingAfterBreak="0">
    <w:nsid w:val="0CDE4074"/>
    <w:multiLevelType w:val="multilevel"/>
    <w:tmpl w:val="A2C61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FB5E7E"/>
    <w:multiLevelType w:val="hybridMultilevel"/>
    <w:tmpl w:val="95AA09AC"/>
    <w:lvl w:ilvl="0" w:tplc="04090001">
      <w:start w:val="1"/>
      <w:numFmt w:val="bullet"/>
      <w:lvlText w:val=""/>
      <w:lvlJc w:val="left"/>
      <w:pPr>
        <w:ind w:left="982" w:hanging="360"/>
      </w:pPr>
      <w:rPr>
        <w:rFonts w:ascii="Symbol" w:hAnsi="Symbol" w:hint="default"/>
      </w:rPr>
    </w:lvl>
    <w:lvl w:ilvl="1" w:tplc="04090003" w:tentative="1">
      <w:start w:val="1"/>
      <w:numFmt w:val="bullet"/>
      <w:lvlText w:val="o"/>
      <w:lvlJc w:val="left"/>
      <w:pPr>
        <w:ind w:left="1702" w:hanging="360"/>
      </w:pPr>
      <w:rPr>
        <w:rFonts w:ascii="Courier New" w:hAnsi="Courier New" w:cs="Courier New" w:hint="default"/>
      </w:rPr>
    </w:lvl>
    <w:lvl w:ilvl="2" w:tplc="04090005" w:tentative="1">
      <w:start w:val="1"/>
      <w:numFmt w:val="bullet"/>
      <w:lvlText w:val=""/>
      <w:lvlJc w:val="left"/>
      <w:pPr>
        <w:ind w:left="2422" w:hanging="360"/>
      </w:pPr>
      <w:rPr>
        <w:rFonts w:ascii="Wingdings" w:hAnsi="Wingdings" w:hint="default"/>
      </w:rPr>
    </w:lvl>
    <w:lvl w:ilvl="3" w:tplc="04090001" w:tentative="1">
      <w:start w:val="1"/>
      <w:numFmt w:val="bullet"/>
      <w:lvlText w:val=""/>
      <w:lvlJc w:val="left"/>
      <w:pPr>
        <w:ind w:left="3142" w:hanging="360"/>
      </w:pPr>
      <w:rPr>
        <w:rFonts w:ascii="Symbol" w:hAnsi="Symbol" w:hint="default"/>
      </w:rPr>
    </w:lvl>
    <w:lvl w:ilvl="4" w:tplc="04090003" w:tentative="1">
      <w:start w:val="1"/>
      <w:numFmt w:val="bullet"/>
      <w:lvlText w:val="o"/>
      <w:lvlJc w:val="left"/>
      <w:pPr>
        <w:ind w:left="3862" w:hanging="360"/>
      </w:pPr>
      <w:rPr>
        <w:rFonts w:ascii="Courier New" w:hAnsi="Courier New" w:cs="Courier New" w:hint="default"/>
      </w:rPr>
    </w:lvl>
    <w:lvl w:ilvl="5" w:tplc="04090005" w:tentative="1">
      <w:start w:val="1"/>
      <w:numFmt w:val="bullet"/>
      <w:lvlText w:val=""/>
      <w:lvlJc w:val="left"/>
      <w:pPr>
        <w:ind w:left="4582" w:hanging="360"/>
      </w:pPr>
      <w:rPr>
        <w:rFonts w:ascii="Wingdings" w:hAnsi="Wingdings" w:hint="default"/>
      </w:rPr>
    </w:lvl>
    <w:lvl w:ilvl="6" w:tplc="04090001" w:tentative="1">
      <w:start w:val="1"/>
      <w:numFmt w:val="bullet"/>
      <w:lvlText w:val=""/>
      <w:lvlJc w:val="left"/>
      <w:pPr>
        <w:ind w:left="5302" w:hanging="360"/>
      </w:pPr>
      <w:rPr>
        <w:rFonts w:ascii="Symbol" w:hAnsi="Symbol" w:hint="default"/>
      </w:rPr>
    </w:lvl>
    <w:lvl w:ilvl="7" w:tplc="04090003" w:tentative="1">
      <w:start w:val="1"/>
      <w:numFmt w:val="bullet"/>
      <w:lvlText w:val="o"/>
      <w:lvlJc w:val="left"/>
      <w:pPr>
        <w:ind w:left="6022" w:hanging="360"/>
      </w:pPr>
      <w:rPr>
        <w:rFonts w:ascii="Courier New" w:hAnsi="Courier New" w:cs="Courier New" w:hint="default"/>
      </w:rPr>
    </w:lvl>
    <w:lvl w:ilvl="8" w:tplc="04090005" w:tentative="1">
      <w:start w:val="1"/>
      <w:numFmt w:val="bullet"/>
      <w:lvlText w:val=""/>
      <w:lvlJc w:val="left"/>
      <w:pPr>
        <w:ind w:left="6742" w:hanging="360"/>
      </w:pPr>
      <w:rPr>
        <w:rFonts w:ascii="Wingdings" w:hAnsi="Wingdings" w:hint="default"/>
      </w:rPr>
    </w:lvl>
  </w:abstractNum>
  <w:abstractNum w:abstractNumId="2" w15:restartNumberingAfterBreak="0">
    <w:nsid w:val="206574EF"/>
    <w:multiLevelType w:val="hybridMultilevel"/>
    <w:tmpl w:val="355A2C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A2B765D"/>
    <w:multiLevelType w:val="hybridMultilevel"/>
    <w:tmpl w:val="5FBE5E8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2B69113F"/>
    <w:multiLevelType w:val="hybridMultilevel"/>
    <w:tmpl w:val="F62CC0AE"/>
    <w:lvl w:ilvl="0" w:tplc="7AE89E86">
      <w:numFmt w:val="bullet"/>
      <w:lvlText w:val="-"/>
      <w:lvlJc w:val="left"/>
      <w:pPr>
        <w:ind w:left="1080" w:hanging="360"/>
      </w:pPr>
      <w:rPr>
        <w:rFonts w:ascii="Century Gothic" w:eastAsiaTheme="minorHAnsi" w:hAnsi="Century Gothic"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6813EE2"/>
    <w:multiLevelType w:val="hybridMultilevel"/>
    <w:tmpl w:val="640C7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314E75"/>
    <w:multiLevelType w:val="hybridMultilevel"/>
    <w:tmpl w:val="664015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A103AC9"/>
    <w:multiLevelType w:val="hybridMultilevel"/>
    <w:tmpl w:val="1708E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56536C"/>
    <w:multiLevelType w:val="hybridMultilevel"/>
    <w:tmpl w:val="2D4ACE20"/>
    <w:lvl w:ilvl="0" w:tplc="4452943E">
      <w:start w:val="1"/>
      <w:numFmt w:val="bullet"/>
      <w:lvlText w:val=""/>
      <w:lvlPicBulletId w:val="0"/>
      <w:lvlJc w:val="left"/>
      <w:pPr>
        <w:tabs>
          <w:tab w:val="num" w:pos="720"/>
        </w:tabs>
        <w:ind w:left="720" w:hanging="360"/>
      </w:pPr>
      <w:rPr>
        <w:rFonts w:ascii="Symbol" w:hAnsi="Symbol" w:hint="default"/>
      </w:rPr>
    </w:lvl>
    <w:lvl w:ilvl="1" w:tplc="9038476E" w:tentative="1">
      <w:start w:val="1"/>
      <w:numFmt w:val="bullet"/>
      <w:lvlText w:val=""/>
      <w:lvlJc w:val="left"/>
      <w:pPr>
        <w:tabs>
          <w:tab w:val="num" w:pos="1440"/>
        </w:tabs>
        <w:ind w:left="1440" w:hanging="360"/>
      </w:pPr>
      <w:rPr>
        <w:rFonts w:ascii="Symbol" w:hAnsi="Symbol" w:hint="default"/>
      </w:rPr>
    </w:lvl>
    <w:lvl w:ilvl="2" w:tplc="9CEECDBE" w:tentative="1">
      <w:start w:val="1"/>
      <w:numFmt w:val="bullet"/>
      <w:lvlText w:val=""/>
      <w:lvlJc w:val="left"/>
      <w:pPr>
        <w:tabs>
          <w:tab w:val="num" w:pos="2160"/>
        </w:tabs>
        <w:ind w:left="2160" w:hanging="360"/>
      </w:pPr>
      <w:rPr>
        <w:rFonts w:ascii="Symbol" w:hAnsi="Symbol" w:hint="default"/>
      </w:rPr>
    </w:lvl>
    <w:lvl w:ilvl="3" w:tplc="83281EF4" w:tentative="1">
      <w:start w:val="1"/>
      <w:numFmt w:val="bullet"/>
      <w:lvlText w:val=""/>
      <w:lvlJc w:val="left"/>
      <w:pPr>
        <w:tabs>
          <w:tab w:val="num" w:pos="2880"/>
        </w:tabs>
        <w:ind w:left="2880" w:hanging="360"/>
      </w:pPr>
      <w:rPr>
        <w:rFonts w:ascii="Symbol" w:hAnsi="Symbol" w:hint="default"/>
      </w:rPr>
    </w:lvl>
    <w:lvl w:ilvl="4" w:tplc="D82A5146" w:tentative="1">
      <w:start w:val="1"/>
      <w:numFmt w:val="bullet"/>
      <w:lvlText w:val=""/>
      <w:lvlJc w:val="left"/>
      <w:pPr>
        <w:tabs>
          <w:tab w:val="num" w:pos="3600"/>
        </w:tabs>
        <w:ind w:left="3600" w:hanging="360"/>
      </w:pPr>
      <w:rPr>
        <w:rFonts w:ascii="Symbol" w:hAnsi="Symbol" w:hint="default"/>
      </w:rPr>
    </w:lvl>
    <w:lvl w:ilvl="5" w:tplc="416095CA" w:tentative="1">
      <w:start w:val="1"/>
      <w:numFmt w:val="bullet"/>
      <w:lvlText w:val=""/>
      <w:lvlJc w:val="left"/>
      <w:pPr>
        <w:tabs>
          <w:tab w:val="num" w:pos="4320"/>
        </w:tabs>
        <w:ind w:left="4320" w:hanging="360"/>
      </w:pPr>
      <w:rPr>
        <w:rFonts w:ascii="Symbol" w:hAnsi="Symbol" w:hint="default"/>
      </w:rPr>
    </w:lvl>
    <w:lvl w:ilvl="6" w:tplc="DF766498" w:tentative="1">
      <w:start w:val="1"/>
      <w:numFmt w:val="bullet"/>
      <w:lvlText w:val=""/>
      <w:lvlJc w:val="left"/>
      <w:pPr>
        <w:tabs>
          <w:tab w:val="num" w:pos="5040"/>
        </w:tabs>
        <w:ind w:left="5040" w:hanging="360"/>
      </w:pPr>
      <w:rPr>
        <w:rFonts w:ascii="Symbol" w:hAnsi="Symbol" w:hint="default"/>
      </w:rPr>
    </w:lvl>
    <w:lvl w:ilvl="7" w:tplc="A5D0C67C" w:tentative="1">
      <w:start w:val="1"/>
      <w:numFmt w:val="bullet"/>
      <w:lvlText w:val=""/>
      <w:lvlJc w:val="left"/>
      <w:pPr>
        <w:tabs>
          <w:tab w:val="num" w:pos="5760"/>
        </w:tabs>
        <w:ind w:left="5760" w:hanging="360"/>
      </w:pPr>
      <w:rPr>
        <w:rFonts w:ascii="Symbol" w:hAnsi="Symbol" w:hint="default"/>
      </w:rPr>
    </w:lvl>
    <w:lvl w:ilvl="8" w:tplc="22187542"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44B35645"/>
    <w:multiLevelType w:val="multilevel"/>
    <w:tmpl w:val="9416B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2F971F6"/>
    <w:multiLevelType w:val="hybridMultilevel"/>
    <w:tmpl w:val="5F4EB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6A6AB9"/>
    <w:multiLevelType w:val="hybridMultilevel"/>
    <w:tmpl w:val="06961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BF1600"/>
    <w:multiLevelType w:val="hybridMultilevel"/>
    <w:tmpl w:val="7E7E3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DE6E56"/>
    <w:multiLevelType w:val="hybridMultilevel"/>
    <w:tmpl w:val="46C69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0E76CA"/>
    <w:multiLevelType w:val="hybridMultilevel"/>
    <w:tmpl w:val="B2BEB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245EA8"/>
    <w:multiLevelType w:val="multilevel"/>
    <w:tmpl w:val="2EA004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717A3675"/>
    <w:multiLevelType w:val="multilevel"/>
    <w:tmpl w:val="EC1CB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4298948">
    <w:abstractNumId w:val="12"/>
  </w:num>
  <w:num w:numId="2" w16cid:durableId="1057046092">
    <w:abstractNumId w:val="9"/>
  </w:num>
  <w:num w:numId="3" w16cid:durableId="1683319499">
    <w:abstractNumId w:val="0"/>
  </w:num>
  <w:num w:numId="4" w16cid:durableId="219948989">
    <w:abstractNumId w:val="7"/>
  </w:num>
  <w:num w:numId="5" w16cid:durableId="1098138436">
    <w:abstractNumId w:val="5"/>
  </w:num>
  <w:num w:numId="6" w16cid:durableId="137192678">
    <w:abstractNumId w:val="16"/>
  </w:num>
  <w:num w:numId="7" w16cid:durableId="1270552167">
    <w:abstractNumId w:val="1"/>
  </w:num>
  <w:num w:numId="8" w16cid:durableId="1941255939">
    <w:abstractNumId w:val="14"/>
  </w:num>
  <w:num w:numId="9" w16cid:durableId="1815099103">
    <w:abstractNumId w:val="8"/>
  </w:num>
  <w:num w:numId="10" w16cid:durableId="1744836502">
    <w:abstractNumId w:val="15"/>
  </w:num>
  <w:num w:numId="11" w16cid:durableId="722143064">
    <w:abstractNumId w:val="13"/>
  </w:num>
  <w:num w:numId="12" w16cid:durableId="313418617">
    <w:abstractNumId w:val="11"/>
  </w:num>
  <w:num w:numId="13" w16cid:durableId="1838838425">
    <w:abstractNumId w:val="3"/>
  </w:num>
  <w:num w:numId="14" w16cid:durableId="1488086214">
    <w:abstractNumId w:val="10"/>
  </w:num>
  <w:num w:numId="15" w16cid:durableId="570847294">
    <w:abstractNumId w:val="6"/>
  </w:num>
  <w:num w:numId="16" w16cid:durableId="113133843">
    <w:abstractNumId w:val="2"/>
  </w:num>
  <w:num w:numId="17" w16cid:durableId="4825040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D51"/>
    <w:rsid w:val="00000EF4"/>
    <w:rsid w:val="000033A5"/>
    <w:rsid w:val="00003B0B"/>
    <w:rsid w:val="000051CA"/>
    <w:rsid w:val="00007C8D"/>
    <w:rsid w:val="00007CD4"/>
    <w:rsid w:val="000144E2"/>
    <w:rsid w:val="00016927"/>
    <w:rsid w:val="000218DF"/>
    <w:rsid w:val="00022C93"/>
    <w:rsid w:val="00023549"/>
    <w:rsid w:val="000309AB"/>
    <w:rsid w:val="000315B2"/>
    <w:rsid w:val="00032764"/>
    <w:rsid w:val="000357CB"/>
    <w:rsid w:val="000362F4"/>
    <w:rsid w:val="00036EE2"/>
    <w:rsid w:val="00037E06"/>
    <w:rsid w:val="00040E6A"/>
    <w:rsid w:val="00041022"/>
    <w:rsid w:val="000446DE"/>
    <w:rsid w:val="00046ECF"/>
    <w:rsid w:val="000479B6"/>
    <w:rsid w:val="00052B10"/>
    <w:rsid w:val="00054127"/>
    <w:rsid w:val="000556A5"/>
    <w:rsid w:val="00055F57"/>
    <w:rsid w:val="00056601"/>
    <w:rsid w:val="00057C86"/>
    <w:rsid w:val="00060BC2"/>
    <w:rsid w:val="00063577"/>
    <w:rsid w:val="00064731"/>
    <w:rsid w:val="00064D2B"/>
    <w:rsid w:val="0006530A"/>
    <w:rsid w:val="000662DA"/>
    <w:rsid w:val="00066769"/>
    <w:rsid w:val="0006723B"/>
    <w:rsid w:val="00067DAC"/>
    <w:rsid w:val="00070F29"/>
    <w:rsid w:val="0007187E"/>
    <w:rsid w:val="00072243"/>
    <w:rsid w:val="00072EB8"/>
    <w:rsid w:val="00075195"/>
    <w:rsid w:val="00075E8A"/>
    <w:rsid w:val="0008071A"/>
    <w:rsid w:val="00080B3D"/>
    <w:rsid w:val="00080F8F"/>
    <w:rsid w:val="000829D0"/>
    <w:rsid w:val="00084716"/>
    <w:rsid w:val="00084E60"/>
    <w:rsid w:val="00085322"/>
    <w:rsid w:val="0008666E"/>
    <w:rsid w:val="00091362"/>
    <w:rsid w:val="00093434"/>
    <w:rsid w:val="000A0AF6"/>
    <w:rsid w:val="000A4235"/>
    <w:rsid w:val="000A53D8"/>
    <w:rsid w:val="000A5E5A"/>
    <w:rsid w:val="000B1D84"/>
    <w:rsid w:val="000B2A7A"/>
    <w:rsid w:val="000B3AEE"/>
    <w:rsid w:val="000B45DC"/>
    <w:rsid w:val="000B519A"/>
    <w:rsid w:val="000C022D"/>
    <w:rsid w:val="000C066C"/>
    <w:rsid w:val="000C15AA"/>
    <w:rsid w:val="000C3CB6"/>
    <w:rsid w:val="000C458C"/>
    <w:rsid w:val="000C59E5"/>
    <w:rsid w:val="000C784C"/>
    <w:rsid w:val="000D17BD"/>
    <w:rsid w:val="000D20D1"/>
    <w:rsid w:val="000D2754"/>
    <w:rsid w:val="000D44C6"/>
    <w:rsid w:val="000D55B6"/>
    <w:rsid w:val="000D6081"/>
    <w:rsid w:val="000D7104"/>
    <w:rsid w:val="000E106C"/>
    <w:rsid w:val="000E13C4"/>
    <w:rsid w:val="000E25A1"/>
    <w:rsid w:val="000E44D3"/>
    <w:rsid w:val="000E4DAB"/>
    <w:rsid w:val="000F2584"/>
    <w:rsid w:val="000F5310"/>
    <w:rsid w:val="000F5DA1"/>
    <w:rsid w:val="000F60C2"/>
    <w:rsid w:val="000F708D"/>
    <w:rsid w:val="001042A7"/>
    <w:rsid w:val="00104806"/>
    <w:rsid w:val="00105944"/>
    <w:rsid w:val="00107DFA"/>
    <w:rsid w:val="001107B6"/>
    <w:rsid w:val="00110B89"/>
    <w:rsid w:val="00111A55"/>
    <w:rsid w:val="00111EA3"/>
    <w:rsid w:val="00111F62"/>
    <w:rsid w:val="00112266"/>
    <w:rsid w:val="00112D8B"/>
    <w:rsid w:val="001142D7"/>
    <w:rsid w:val="00116073"/>
    <w:rsid w:val="001219F8"/>
    <w:rsid w:val="00127FC2"/>
    <w:rsid w:val="001335D6"/>
    <w:rsid w:val="00133D83"/>
    <w:rsid w:val="00134A1C"/>
    <w:rsid w:val="00135BE7"/>
    <w:rsid w:val="00137909"/>
    <w:rsid w:val="00137ACD"/>
    <w:rsid w:val="00140D0B"/>
    <w:rsid w:val="00141EF8"/>
    <w:rsid w:val="00142C5C"/>
    <w:rsid w:val="001458C7"/>
    <w:rsid w:val="001471AD"/>
    <w:rsid w:val="00147982"/>
    <w:rsid w:val="00152CC7"/>
    <w:rsid w:val="00153B35"/>
    <w:rsid w:val="00157EF0"/>
    <w:rsid w:val="00160CE6"/>
    <w:rsid w:val="001617D3"/>
    <w:rsid w:val="00163DDF"/>
    <w:rsid w:val="0016475D"/>
    <w:rsid w:val="00164DBB"/>
    <w:rsid w:val="00166072"/>
    <w:rsid w:val="00170996"/>
    <w:rsid w:val="00172C73"/>
    <w:rsid w:val="0017440A"/>
    <w:rsid w:val="00180967"/>
    <w:rsid w:val="00180CE4"/>
    <w:rsid w:val="0018351C"/>
    <w:rsid w:val="001839AF"/>
    <w:rsid w:val="001844E0"/>
    <w:rsid w:val="00184577"/>
    <w:rsid w:val="00185346"/>
    <w:rsid w:val="001902A3"/>
    <w:rsid w:val="001904B3"/>
    <w:rsid w:val="0019290C"/>
    <w:rsid w:val="00192A5A"/>
    <w:rsid w:val="00192F0A"/>
    <w:rsid w:val="00193763"/>
    <w:rsid w:val="00194367"/>
    <w:rsid w:val="00195471"/>
    <w:rsid w:val="001955A1"/>
    <w:rsid w:val="00197240"/>
    <w:rsid w:val="001A03C3"/>
    <w:rsid w:val="001A1D24"/>
    <w:rsid w:val="001A1F44"/>
    <w:rsid w:val="001A4570"/>
    <w:rsid w:val="001A4980"/>
    <w:rsid w:val="001A5A60"/>
    <w:rsid w:val="001A70EB"/>
    <w:rsid w:val="001A735C"/>
    <w:rsid w:val="001A7925"/>
    <w:rsid w:val="001A7B88"/>
    <w:rsid w:val="001B0C3F"/>
    <w:rsid w:val="001B3598"/>
    <w:rsid w:val="001B718F"/>
    <w:rsid w:val="001B76F8"/>
    <w:rsid w:val="001C4127"/>
    <w:rsid w:val="001D4955"/>
    <w:rsid w:val="001D4DFD"/>
    <w:rsid w:val="001D5488"/>
    <w:rsid w:val="001D54EC"/>
    <w:rsid w:val="001D6501"/>
    <w:rsid w:val="001D6524"/>
    <w:rsid w:val="001E2BFC"/>
    <w:rsid w:val="001E5C32"/>
    <w:rsid w:val="001E61FF"/>
    <w:rsid w:val="001E67AF"/>
    <w:rsid w:val="001E6C8C"/>
    <w:rsid w:val="001E78D0"/>
    <w:rsid w:val="001E7F3D"/>
    <w:rsid w:val="001F01BD"/>
    <w:rsid w:val="001F1397"/>
    <w:rsid w:val="001F27E2"/>
    <w:rsid w:val="001F41B9"/>
    <w:rsid w:val="001F4C78"/>
    <w:rsid w:val="001F52F5"/>
    <w:rsid w:val="001F668A"/>
    <w:rsid w:val="00200725"/>
    <w:rsid w:val="00201231"/>
    <w:rsid w:val="0020437C"/>
    <w:rsid w:val="00204C64"/>
    <w:rsid w:val="00210779"/>
    <w:rsid w:val="002109EA"/>
    <w:rsid w:val="0021279C"/>
    <w:rsid w:val="002138F1"/>
    <w:rsid w:val="00215763"/>
    <w:rsid w:val="00215B9E"/>
    <w:rsid w:val="002211BB"/>
    <w:rsid w:val="00225640"/>
    <w:rsid w:val="002325A8"/>
    <w:rsid w:val="0023384E"/>
    <w:rsid w:val="002338B1"/>
    <w:rsid w:val="00233D30"/>
    <w:rsid w:val="00233DE4"/>
    <w:rsid w:val="002341C2"/>
    <w:rsid w:val="002344EE"/>
    <w:rsid w:val="00234710"/>
    <w:rsid w:val="00235B80"/>
    <w:rsid w:val="002404FB"/>
    <w:rsid w:val="00240FB7"/>
    <w:rsid w:val="00242191"/>
    <w:rsid w:val="00242A61"/>
    <w:rsid w:val="00242A72"/>
    <w:rsid w:val="00253A99"/>
    <w:rsid w:val="00255992"/>
    <w:rsid w:val="0025741F"/>
    <w:rsid w:val="002606B5"/>
    <w:rsid w:val="00262650"/>
    <w:rsid w:val="00264567"/>
    <w:rsid w:val="0026525A"/>
    <w:rsid w:val="00265C73"/>
    <w:rsid w:val="00270705"/>
    <w:rsid w:val="00270877"/>
    <w:rsid w:val="00270E97"/>
    <w:rsid w:val="00272B13"/>
    <w:rsid w:val="00272EB9"/>
    <w:rsid w:val="00274C5D"/>
    <w:rsid w:val="002758AF"/>
    <w:rsid w:val="00276384"/>
    <w:rsid w:val="00277734"/>
    <w:rsid w:val="00280580"/>
    <w:rsid w:val="00282B16"/>
    <w:rsid w:val="00282F81"/>
    <w:rsid w:val="00287E55"/>
    <w:rsid w:val="002940A5"/>
    <w:rsid w:val="0029461B"/>
    <w:rsid w:val="0029613B"/>
    <w:rsid w:val="00296748"/>
    <w:rsid w:val="002A06CE"/>
    <w:rsid w:val="002A20ED"/>
    <w:rsid w:val="002A4918"/>
    <w:rsid w:val="002A4985"/>
    <w:rsid w:val="002A6A92"/>
    <w:rsid w:val="002B0928"/>
    <w:rsid w:val="002B14A9"/>
    <w:rsid w:val="002B2B41"/>
    <w:rsid w:val="002B4693"/>
    <w:rsid w:val="002B50E1"/>
    <w:rsid w:val="002B570C"/>
    <w:rsid w:val="002B6518"/>
    <w:rsid w:val="002B7101"/>
    <w:rsid w:val="002B7DF7"/>
    <w:rsid w:val="002C0ACF"/>
    <w:rsid w:val="002C3B8C"/>
    <w:rsid w:val="002C7EFA"/>
    <w:rsid w:val="002D2C39"/>
    <w:rsid w:val="002D2FCF"/>
    <w:rsid w:val="002D433B"/>
    <w:rsid w:val="002D4885"/>
    <w:rsid w:val="002D6470"/>
    <w:rsid w:val="002D742A"/>
    <w:rsid w:val="002E1A00"/>
    <w:rsid w:val="002E24E9"/>
    <w:rsid w:val="002E6285"/>
    <w:rsid w:val="002E66EA"/>
    <w:rsid w:val="002E7A7A"/>
    <w:rsid w:val="002F03C2"/>
    <w:rsid w:val="002F1E53"/>
    <w:rsid w:val="002F2B19"/>
    <w:rsid w:val="002F2F2D"/>
    <w:rsid w:val="002F4EF5"/>
    <w:rsid w:val="002F7346"/>
    <w:rsid w:val="002F7B2C"/>
    <w:rsid w:val="003008E2"/>
    <w:rsid w:val="00301CDF"/>
    <w:rsid w:val="00302CD2"/>
    <w:rsid w:val="00304D5C"/>
    <w:rsid w:val="00306F10"/>
    <w:rsid w:val="003113E5"/>
    <w:rsid w:val="003130C5"/>
    <w:rsid w:val="0031328E"/>
    <w:rsid w:val="00313BC7"/>
    <w:rsid w:val="003152EC"/>
    <w:rsid w:val="0031583F"/>
    <w:rsid w:val="00320D2A"/>
    <w:rsid w:val="00322C6E"/>
    <w:rsid w:val="003234E3"/>
    <w:rsid w:val="00323D12"/>
    <w:rsid w:val="0032599E"/>
    <w:rsid w:val="003310A0"/>
    <w:rsid w:val="003345A6"/>
    <w:rsid w:val="00335212"/>
    <w:rsid w:val="00336441"/>
    <w:rsid w:val="003379B9"/>
    <w:rsid w:val="00342FA6"/>
    <w:rsid w:val="003442FC"/>
    <w:rsid w:val="00347356"/>
    <w:rsid w:val="00354BB2"/>
    <w:rsid w:val="00354D51"/>
    <w:rsid w:val="00356839"/>
    <w:rsid w:val="00357971"/>
    <w:rsid w:val="00360A93"/>
    <w:rsid w:val="00360D61"/>
    <w:rsid w:val="003640A3"/>
    <w:rsid w:val="00366FB7"/>
    <w:rsid w:val="003677DF"/>
    <w:rsid w:val="00374AD6"/>
    <w:rsid w:val="003750FB"/>
    <w:rsid w:val="00380297"/>
    <w:rsid w:val="00380C8A"/>
    <w:rsid w:val="00382EAE"/>
    <w:rsid w:val="00387C6A"/>
    <w:rsid w:val="00394978"/>
    <w:rsid w:val="003962D4"/>
    <w:rsid w:val="00396F51"/>
    <w:rsid w:val="0039708A"/>
    <w:rsid w:val="00397ADE"/>
    <w:rsid w:val="003A1E7D"/>
    <w:rsid w:val="003A35F7"/>
    <w:rsid w:val="003A4AF1"/>
    <w:rsid w:val="003A61DA"/>
    <w:rsid w:val="003A6507"/>
    <w:rsid w:val="003A786E"/>
    <w:rsid w:val="003B1250"/>
    <w:rsid w:val="003B357A"/>
    <w:rsid w:val="003B3BA0"/>
    <w:rsid w:val="003B3DD0"/>
    <w:rsid w:val="003B4454"/>
    <w:rsid w:val="003B4A62"/>
    <w:rsid w:val="003B5118"/>
    <w:rsid w:val="003B67AC"/>
    <w:rsid w:val="003B71E7"/>
    <w:rsid w:val="003B776C"/>
    <w:rsid w:val="003B7F35"/>
    <w:rsid w:val="003C00BE"/>
    <w:rsid w:val="003C0C29"/>
    <w:rsid w:val="003C47E4"/>
    <w:rsid w:val="003C62F3"/>
    <w:rsid w:val="003C6918"/>
    <w:rsid w:val="003D266B"/>
    <w:rsid w:val="003D269C"/>
    <w:rsid w:val="003D2B50"/>
    <w:rsid w:val="003D2E11"/>
    <w:rsid w:val="003D36EE"/>
    <w:rsid w:val="003D4762"/>
    <w:rsid w:val="003D521A"/>
    <w:rsid w:val="003D5F38"/>
    <w:rsid w:val="003E38EC"/>
    <w:rsid w:val="003E53E3"/>
    <w:rsid w:val="003F42C8"/>
    <w:rsid w:val="003F5390"/>
    <w:rsid w:val="003F5483"/>
    <w:rsid w:val="003F5FAB"/>
    <w:rsid w:val="0040016B"/>
    <w:rsid w:val="004009FF"/>
    <w:rsid w:val="00400D0A"/>
    <w:rsid w:val="00400F69"/>
    <w:rsid w:val="00401DF3"/>
    <w:rsid w:val="004024A4"/>
    <w:rsid w:val="004024A9"/>
    <w:rsid w:val="00402DA9"/>
    <w:rsid w:val="004036D4"/>
    <w:rsid w:val="0040393F"/>
    <w:rsid w:val="004107B1"/>
    <w:rsid w:val="00410E66"/>
    <w:rsid w:val="00411BFB"/>
    <w:rsid w:val="00411FA8"/>
    <w:rsid w:val="00412274"/>
    <w:rsid w:val="00412DFA"/>
    <w:rsid w:val="00412FD4"/>
    <w:rsid w:val="0041336D"/>
    <w:rsid w:val="00413E3F"/>
    <w:rsid w:val="0041421F"/>
    <w:rsid w:val="0041542F"/>
    <w:rsid w:val="00416098"/>
    <w:rsid w:val="0042304F"/>
    <w:rsid w:val="00430F39"/>
    <w:rsid w:val="00432BB6"/>
    <w:rsid w:val="0043350C"/>
    <w:rsid w:val="004357CE"/>
    <w:rsid w:val="00435C1D"/>
    <w:rsid w:val="00437F61"/>
    <w:rsid w:val="0044132E"/>
    <w:rsid w:val="0044196D"/>
    <w:rsid w:val="004437BC"/>
    <w:rsid w:val="00444DA3"/>
    <w:rsid w:val="004458DC"/>
    <w:rsid w:val="004470D8"/>
    <w:rsid w:val="004504DA"/>
    <w:rsid w:val="004534D9"/>
    <w:rsid w:val="00453E34"/>
    <w:rsid w:val="00457B26"/>
    <w:rsid w:val="00460138"/>
    <w:rsid w:val="0046194F"/>
    <w:rsid w:val="004619A1"/>
    <w:rsid w:val="0046334C"/>
    <w:rsid w:val="00467DC3"/>
    <w:rsid w:val="004707A5"/>
    <w:rsid w:val="00471961"/>
    <w:rsid w:val="00471BA8"/>
    <w:rsid w:val="00475B9B"/>
    <w:rsid w:val="0047649B"/>
    <w:rsid w:val="00480CE2"/>
    <w:rsid w:val="00483722"/>
    <w:rsid w:val="00484716"/>
    <w:rsid w:val="00486114"/>
    <w:rsid w:val="00486E4B"/>
    <w:rsid w:val="00487285"/>
    <w:rsid w:val="004911AD"/>
    <w:rsid w:val="004935D1"/>
    <w:rsid w:val="00496FCA"/>
    <w:rsid w:val="004A2A81"/>
    <w:rsid w:val="004A317D"/>
    <w:rsid w:val="004A43BC"/>
    <w:rsid w:val="004A4A96"/>
    <w:rsid w:val="004A623E"/>
    <w:rsid w:val="004A6693"/>
    <w:rsid w:val="004A6C2F"/>
    <w:rsid w:val="004B10B9"/>
    <w:rsid w:val="004B230C"/>
    <w:rsid w:val="004B2E8C"/>
    <w:rsid w:val="004B3451"/>
    <w:rsid w:val="004B5921"/>
    <w:rsid w:val="004B7A5A"/>
    <w:rsid w:val="004C1CA1"/>
    <w:rsid w:val="004C4DB9"/>
    <w:rsid w:val="004C5BDC"/>
    <w:rsid w:val="004C7451"/>
    <w:rsid w:val="004C781F"/>
    <w:rsid w:val="004D135D"/>
    <w:rsid w:val="004D2853"/>
    <w:rsid w:val="004D2994"/>
    <w:rsid w:val="004D3210"/>
    <w:rsid w:val="004D4F9F"/>
    <w:rsid w:val="004D5BF1"/>
    <w:rsid w:val="004D5EFA"/>
    <w:rsid w:val="004D6388"/>
    <w:rsid w:val="004E0C4F"/>
    <w:rsid w:val="004E58BC"/>
    <w:rsid w:val="004F0AAC"/>
    <w:rsid w:val="004F0C54"/>
    <w:rsid w:val="004F29BF"/>
    <w:rsid w:val="004F5FE1"/>
    <w:rsid w:val="004F6A8E"/>
    <w:rsid w:val="00501FDF"/>
    <w:rsid w:val="005024E1"/>
    <w:rsid w:val="005105E2"/>
    <w:rsid w:val="005123F5"/>
    <w:rsid w:val="00513CB2"/>
    <w:rsid w:val="00513D76"/>
    <w:rsid w:val="00514325"/>
    <w:rsid w:val="00516BD1"/>
    <w:rsid w:val="0051709F"/>
    <w:rsid w:val="005170A3"/>
    <w:rsid w:val="00521A99"/>
    <w:rsid w:val="005232CD"/>
    <w:rsid w:val="0052437B"/>
    <w:rsid w:val="00524520"/>
    <w:rsid w:val="00524A5A"/>
    <w:rsid w:val="005259A4"/>
    <w:rsid w:val="00526229"/>
    <w:rsid w:val="00526E42"/>
    <w:rsid w:val="005270B6"/>
    <w:rsid w:val="0052752B"/>
    <w:rsid w:val="00527816"/>
    <w:rsid w:val="005306F7"/>
    <w:rsid w:val="005309A6"/>
    <w:rsid w:val="00530DFD"/>
    <w:rsid w:val="00531086"/>
    <w:rsid w:val="005348AC"/>
    <w:rsid w:val="00535CE7"/>
    <w:rsid w:val="00535DA6"/>
    <w:rsid w:val="0054072F"/>
    <w:rsid w:val="00541862"/>
    <w:rsid w:val="005424F2"/>
    <w:rsid w:val="005426F5"/>
    <w:rsid w:val="00543B80"/>
    <w:rsid w:val="0054493A"/>
    <w:rsid w:val="005474A3"/>
    <w:rsid w:val="00547D7A"/>
    <w:rsid w:val="0055080E"/>
    <w:rsid w:val="00550AAC"/>
    <w:rsid w:val="00550FAC"/>
    <w:rsid w:val="00552C23"/>
    <w:rsid w:val="005550FF"/>
    <w:rsid w:val="005565CF"/>
    <w:rsid w:val="00556E7A"/>
    <w:rsid w:val="00561D21"/>
    <w:rsid w:val="00565AB7"/>
    <w:rsid w:val="00565C70"/>
    <w:rsid w:val="005667D5"/>
    <w:rsid w:val="00567A00"/>
    <w:rsid w:val="0057063A"/>
    <w:rsid w:val="005715EF"/>
    <w:rsid w:val="00575AEF"/>
    <w:rsid w:val="00575ECF"/>
    <w:rsid w:val="00576902"/>
    <w:rsid w:val="00576A8F"/>
    <w:rsid w:val="00576EA4"/>
    <w:rsid w:val="00577621"/>
    <w:rsid w:val="0057786F"/>
    <w:rsid w:val="00581D05"/>
    <w:rsid w:val="00582820"/>
    <w:rsid w:val="00583554"/>
    <w:rsid w:val="00585B50"/>
    <w:rsid w:val="005860A2"/>
    <w:rsid w:val="005875D3"/>
    <w:rsid w:val="00595DE0"/>
    <w:rsid w:val="00595FD0"/>
    <w:rsid w:val="00596CCC"/>
    <w:rsid w:val="005A117F"/>
    <w:rsid w:val="005A20B8"/>
    <w:rsid w:val="005A3E14"/>
    <w:rsid w:val="005A4284"/>
    <w:rsid w:val="005A4D48"/>
    <w:rsid w:val="005A5516"/>
    <w:rsid w:val="005A610F"/>
    <w:rsid w:val="005A662B"/>
    <w:rsid w:val="005B18F3"/>
    <w:rsid w:val="005B4374"/>
    <w:rsid w:val="005B4465"/>
    <w:rsid w:val="005B5931"/>
    <w:rsid w:val="005B6141"/>
    <w:rsid w:val="005C028F"/>
    <w:rsid w:val="005C0865"/>
    <w:rsid w:val="005C20B3"/>
    <w:rsid w:val="005C2773"/>
    <w:rsid w:val="005D1963"/>
    <w:rsid w:val="005D2767"/>
    <w:rsid w:val="005D2F27"/>
    <w:rsid w:val="005D5342"/>
    <w:rsid w:val="005D7254"/>
    <w:rsid w:val="005E0601"/>
    <w:rsid w:val="005E23D4"/>
    <w:rsid w:val="005E3788"/>
    <w:rsid w:val="005E4D99"/>
    <w:rsid w:val="005E6D09"/>
    <w:rsid w:val="005E7FA9"/>
    <w:rsid w:val="005F0A6E"/>
    <w:rsid w:val="005F0D77"/>
    <w:rsid w:val="005F1535"/>
    <w:rsid w:val="005F24EB"/>
    <w:rsid w:val="005F3CF9"/>
    <w:rsid w:val="005F45D6"/>
    <w:rsid w:val="005F5A96"/>
    <w:rsid w:val="005F7F0E"/>
    <w:rsid w:val="006001E6"/>
    <w:rsid w:val="00600605"/>
    <w:rsid w:val="00602844"/>
    <w:rsid w:val="00607D8D"/>
    <w:rsid w:val="00607F02"/>
    <w:rsid w:val="00611269"/>
    <w:rsid w:val="00611CC1"/>
    <w:rsid w:val="0061503E"/>
    <w:rsid w:val="006156AD"/>
    <w:rsid w:val="00615F87"/>
    <w:rsid w:val="00616CCC"/>
    <w:rsid w:val="00617132"/>
    <w:rsid w:val="00617CC2"/>
    <w:rsid w:val="006213E6"/>
    <w:rsid w:val="00622CC4"/>
    <w:rsid w:val="006235E4"/>
    <w:rsid w:val="00624872"/>
    <w:rsid w:val="00624A5C"/>
    <w:rsid w:val="00626344"/>
    <w:rsid w:val="006314C9"/>
    <w:rsid w:val="00633672"/>
    <w:rsid w:val="00634CB6"/>
    <w:rsid w:val="0063584C"/>
    <w:rsid w:val="00641A03"/>
    <w:rsid w:val="006424E3"/>
    <w:rsid w:val="00643CC5"/>
    <w:rsid w:val="006450BE"/>
    <w:rsid w:val="00647B37"/>
    <w:rsid w:val="00650311"/>
    <w:rsid w:val="006505F4"/>
    <w:rsid w:val="00650D74"/>
    <w:rsid w:val="0065192F"/>
    <w:rsid w:val="0065220A"/>
    <w:rsid w:val="0065361F"/>
    <w:rsid w:val="00653F4C"/>
    <w:rsid w:val="0065445A"/>
    <w:rsid w:val="00655458"/>
    <w:rsid w:val="00656985"/>
    <w:rsid w:val="00656FA7"/>
    <w:rsid w:val="00661AA5"/>
    <w:rsid w:val="00663CE7"/>
    <w:rsid w:val="00664426"/>
    <w:rsid w:val="00665154"/>
    <w:rsid w:val="006662F1"/>
    <w:rsid w:val="00667E36"/>
    <w:rsid w:val="0067488F"/>
    <w:rsid w:val="006752AC"/>
    <w:rsid w:val="00676465"/>
    <w:rsid w:val="0067715B"/>
    <w:rsid w:val="00677330"/>
    <w:rsid w:val="00677F8C"/>
    <w:rsid w:val="00680226"/>
    <w:rsid w:val="0068204E"/>
    <w:rsid w:val="006841CD"/>
    <w:rsid w:val="00685428"/>
    <w:rsid w:val="0068666C"/>
    <w:rsid w:val="00690C7C"/>
    <w:rsid w:val="00691A9D"/>
    <w:rsid w:val="00692DBD"/>
    <w:rsid w:val="006946A8"/>
    <w:rsid w:val="00695C1B"/>
    <w:rsid w:val="00696F1C"/>
    <w:rsid w:val="006A1591"/>
    <w:rsid w:val="006A1782"/>
    <w:rsid w:val="006A219C"/>
    <w:rsid w:val="006A33CB"/>
    <w:rsid w:val="006B1E12"/>
    <w:rsid w:val="006B26BA"/>
    <w:rsid w:val="006B4024"/>
    <w:rsid w:val="006C1B2C"/>
    <w:rsid w:val="006C380E"/>
    <w:rsid w:val="006C3C15"/>
    <w:rsid w:val="006C4464"/>
    <w:rsid w:val="006C4D2F"/>
    <w:rsid w:val="006D005E"/>
    <w:rsid w:val="006D0EA6"/>
    <w:rsid w:val="006D4EAA"/>
    <w:rsid w:val="006D6443"/>
    <w:rsid w:val="006D6FED"/>
    <w:rsid w:val="006E2CD0"/>
    <w:rsid w:val="006E3D61"/>
    <w:rsid w:val="006E42D7"/>
    <w:rsid w:val="006E726C"/>
    <w:rsid w:val="006F011E"/>
    <w:rsid w:val="006F0EF9"/>
    <w:rsid w:val="006F3C8F"/>
    <w:rsid w:val="006F55A3"/>
    <w:rsid w:val="006F62F4"/>
    <w:rsid w:val="00702C4D"/>
    <w:rsid w:val="0070366E"/>
    <w:rsid w:val="0070575B"/>
    <w:rsid w:val="00706ED2"/>
    <w:rsid w:val="00706EDE"/>
    <w:rsid w:val="00711C57"/>
    <w:rsid w:val="0071208F"/>
    <w:rsid w:val="007224B4"/>
    <w:rsid w:val="00722739"/>
    <w:rsid w:val="0072368A"/>
    <w:rsid w:val="007256DA"/>
    <w:rsid w:val="007259DF"/>
    <w:rsid w:val="00725A9A"/>
    <w:rsid w:val="00727687"/>
    <w:rsid w:val="00727AF7"/>
    <w:rsid w:val="00730432"/>
    <w:rsid w:val="007304B2"/>
    <w:rsid w:val="007327E9"/>
    <w:rsid w:val="00732A3D"/>
    <w:rsid w:val="0073553B"/>
    <w:rsid w:val="00740936"/>
    <w:rsid w:val="007424D2"/>
    <w:rsid w:val="007449D2"/>
    <w:rsid w:val="00744F93"/>
    <w:rsid w:val="00747B58"/>
    <w:rsid w:val="00750818"/>
    <w:rsid w:val="00750979"/>
    <w:rsid w:val="0075167C"/>
    <w:rsid w:val="0075231C"/>
    <w:rsid w:val="00752A74"/>
    <w:rsid w:val="007538B0"/>
    <w:rsid w:val="00754110"/>
    <w:rsid w:val="00754440"/>
    <w:rsid w:val="007545EA"/>
    <w:rsid w:val="00755698"/>
    <w:rsid w:val="00756400"/>
    <w:rsid w:val="0075691C"/>
    <w:rsid w:val="00757971"/>
    <w:rsid w:val="007634F1"/>
    <w:rsid w:val="007641E4"/>
    <w:rsid w:val="00764916"/>
    <w:rsid w:val="007652E2"/>
    <w:rsid w:val="00765513"/>
    <w:rsid w:val="00765EB7"/>
    <w:rsid w:val="00766EA4"/>
    <w:rsid w:val="00767954"/>
    <w:rsid w:val="00770CC0"/>
    <w:rsid w:val="007713A8"/>
    <w:rsid w:val="00772D01"/>
    <w:rsid w:val="0077570C"/>
    <w:rsid w:val="00780D07"/>
    <w:rsid w:val="00783AE3"/>
    <w:rsid w:val="0078403A"/>
    <w:rsid w:val="00785031"/>
    <w:rsid w:val="007860CE"/>
    <w:rsid w:val="00787197"/>
    <w:rsid w:val="007906EC"/>
    <w:rsid w:val="0079412B"/>
    <w:rsid w:val="00795B3F"/>
    <w:rsid w:val="007962D3"/>
    <w:rsid w:val="00797E5F"/>
    <w:rsid w:val="007A0A85"/>
    <w:rsid w:val="007A13D2"/>
    <w:rsid w:val="007A161F"/>
    <w:rsid w:val="007A181F"/>
    <w:rsid w:val="007A1F2A"/>
    <w:rsid w:val="007A20E2"/>
    <w:rsid w:val="007A3ACD"/>
    <w:rsid w:val="007A3FD9"/>
    <w:rsid w:val="007A5200"/>
    <w:rsid w:val="007B01DE"/>
    <w:rsid w:val="007B45E5"/>
    <w:rsid w:val="007B534A"/>
    <w:rsid w:val="007B6AF5"/>
    <w:rsid w:val="007B6D80"/>
    <w:rsid w:val="007C11E9"/>
    <w:rsid w:val="007C361E"/>
    <w:rsid w:val="007C4E5D"/>
    <w:rsid w:val="007C6CC5"/>
    <w:rsid w:val="007D2F8F"/>
    <w:rsid w:val="007D4C71"/>
    <w:rsid w:val="007D5ABB"/>
    <w:rsid w:val="007D7FD6"/>
    <w:rsid w:val="007E13AC"/>
    <w:rsid w:val="007E24DB"/>
    <w:rsid w:val="007E6592"/>
    <w:rsid w:val="007E6FC0"/>
    <w:rsid w:val="007E71E0"/>
    <w:rsid w:val="007F1EF2"/>
    <w:rsid w:val="007F2103"/>
    <w:rsid w:val="007F4647"/>
    <w:rsid w:val="007F53A5"/>
    <w:rsid w:val="00801F5F"/>
    <w:rsid w:val="00801FEB"/>
    <w:rsid w:val="008027BD"/>
    <w:rsid w:val="0080322D"/>
    <w:rsid w:val="008037F8"/>
    <w:rsid w:val="00804543"/>
    <w:rsid w:val="00804BBF"/>
    <w:rsid w:val="00804DFF"/>
    <w:rsid w:val="00807075"/>
    <w:rsid w:val="0080741A"/>
    <w:rsid w:val="00810416"/>
    <w:rsid w:val="008122C3"/>
    <w:rsid w:val="00813375"/>
    <w:rsid w:val="008139FF"/>
    <w:rsid w:val="00813CBF"/>
    <w:rsid w:val="00813DBB"/>
    <w:rsid w:val="0081452B"/>
    <w:rsid w:val="00815E5E"/>
    <w:rsid w:val="008220A2"/>
    <w:rsid w:val="0082252D"/>
    <w:rsid w:val="00822FF4"/>
    <w:rsid w:val="008239C2"/>
    <w:rsid w:val="00823C01"/>
    <w:rsid w:val="00825AD2"/>
    <w:rsid w:val="00825C70"/>
    <w:rsid w:val="00825F96"/>
    <w:rsid w:val="008266DF"/>
    <w:rsid w:val="00833654"/>
    <w:rsid w:val="008349A9"/>
    <w:rsid w:val="008370F5"/>
    <w:rsid w:val="008401F5"/>
    <w:rsid w:val="00840FCA"/>
    <w:rsid w:val="008413E1"/>
    <w:rsid w:val="00844509"/>
    <w:rsid w:val="008504F7"/>
    <w:rsid w:val="008525D2"/>
    <w:rsid w:val="008569D3"/>
    <w:rsid w:val="00857E2F"/>
    <w:rsid w:val="00857EF1"/>
    <w:rsid w:val="008621DB"/>
    <w:rsid w:val="008645FE"/>
    <w:rsid w:val="008666B8"/>
    <w:rsid w:val="00867186"/>
    <w:rsid w:val="00867BA6"/>
    <w:rsid w:val="008736B7"/>
    <w:rsid w:val="00874B85"/>
    <w:rsid w:val="00875100"/>
    <w:rsid w:val="0087688F"/>
    <w:rsid w:val="00880E18"/>
    <w:rsid w:val="00882CC1"/>
    <w:rsid w:val="00883427"/>
    <w:rsid w:val="00883BE6"/>
    <w:rsid w:val="00884C73"/>
    <w:rsid w:val="00886827"/>
    <w:rsid w:val="008877B6"/>
    <w:rsid w:val="00887B6D"/>
    <w:rsid w:val="008907AD"/>
    <w:rsid w:val="00890810"/>
    <w:rsid w:val="008930A1"/>
    <w:rsid w:val="00895FFB"/>
    <w:rsid w:val="00896F5F"/>
    <w:rsid w:val="008A33DC"/>
    <w:rsid w:val="008A4BF3"/>
    <w:rsid w:val="008A63A9"/>
    <w:rsid w:val="008A6631"/>
    <w:rsid w:val="008B0979"/>
    <w:rsid w:val="008B1A59"/>
    <w:rsid w:val="008B1E6C"/>
    <w:rsid w:val="008B2479"/>
    <w:rsid w:val="008B36A7"/>
    <w:rsid w:val="008B4CB4"/>
    <w:rsid w:val="008C08A3"/>
    <w:rsid w:val="008C1C9E"/>
    <w:rsid w:val="008C409B"/>
    <w:rsid w:val="008C5C7A"/>
    <w:rsid w:val="008D0129"/>
    <w:rsid w:val="008D0C7F"/>
    <w:rsid w:val="008D29DE"/>
    <w:rsid w:val="008D356F"/>
    <w:rsid w:val="008D45F9"/>
    <w:rsid w:val="008D5831"/>
    <w:rsid w:val="008D5A2C"/>
    <w:rsid w:val="008D7D16"/>
    <w:rsid w:val="008E0B07"/>
    <w:rsid w:val="008E19A1"/>
    <w:rsid w:val="008E4619"/>
    <w:rsid w:val="008E474A"/>
    <w:rsid w:val="008E57F4"/>
    <w:rsid w:val="008E6603"/>
    <w:rsid w:val="008E66F7"/>
    <w:rsid w:val="008F28DA"/>
    <w:rsid w:val="008F3451"/>
    <w:rsid w:val="008F41DB"/>
    <w:rsid w:val="008F5526"/>
    <w:rsid w:val="008F58B6"/>
    <w:rsid w:val="008F78D6"/>
    <w:rsid w:val="008F7B40"/>
    <w:rsid w:val="0090088D"/>
    <w:rsid w:val="00905BA4"/>
    <w:rsid w:val="009063D8"/>
    <w:rsid w:val="009076F9"/>
    <w:rsid w:val="00907C1D"/>
    <w:rsid w:val="009114CF"/>
    <w:rsid w:val="00916476"/>
    <w:rsid w:val="00916C99"/>
    <w:rsid w:val="00916FCC"/>
    <w:rsid w:val="00920182"/>
    <w:rsid w:val="009207A6"/>
    <w:rsid w:val="0092104F"/>
    <w:rsid w:val="0092174F"/>
    <w:rsid w:val="009240E9"/>
    <w:rsid w:val="009241AE"/>
    <w:rsid w:val="00926D86"/>
    <w:rsid w:val="00927375"/>
    <w:rsid w:val="00930A3B"/>
    <w:rsid w:val="00930BCE"/>
    <w:rsid w:val="00930FC6"/>
    <w:rsid w:val="0093519F"/>
    <w:rsid w:val="00937391"/>
    <w:rsid w:val="0093793D"/>
    <w:rsid w:val="00941634"/>
    <w:rsid w:val="0094289D"/>
    <w:rsid w:val="009445F5"/>
    <w:rsid w:val="009448A9"/>
    <w:rsid w:val="00946BDB"/>
    <w:rsid w:val="009476C7"/>
    <w:rsid w:val="009517B3"/>
    <w:rsid w:val="00952F46"/>
    <w:rsid w:val="00955538"/>
    <w:rsid w:val="009555B6"/>
    <w:rsid w:val="00956514"/>
    <w:rsid w:val="00957BAD"/>
    <w:rsid w:val="00957D3B"/>
    <w:rsid w:val="00957EEF"/>
    <w:rsid w:val="00962220"/>
    <w:rsid w:val="00962740"/>
    <w:rsid w:val="0096328B"/>
    <w:rsid w:val="009638D6"/>
    <w:rsid w:val="009641EA"/>
    <w:rsid w:val="009647F6"/>
    <w:rsid w:val="00964DBE"/>
    <w:rsid w:val="00965215"/>
    <w:rsid w:val="00965F28"/>
    <w:rsid w:val="00966F4B"/>
    <w:rsid w:val="00970196"/>
    <w:rsid w:val="0097119F"/>
    <w:rsid w:val="009720C8"/>
    <w:rsid w:val="009743F1"/>
    <w:rsid w:val="00974904"/>
    <w:rsid w:val="0097667D"/>
    <w:rsid w:val="00976F4C"/>
    <w:rsid w:val="00977AFF"/>
    <w:rsid w:val="00980440"/>
    <w:rsid w:val="00982317"/>
    <w:rsid w:val="00982DDE"/>
    <w:rsid w:val="009832DF"/>
    <w:rsid w:val="00983992"/>
    <w:rsid w:val="009840ED"/>
    <w:rsid w:val="00984E41"/>
    <w:rsid w:val="00986225"/>
    <w:rsid w:val="00986996"/>
    <w:rsid w:val="009905FA"/>
    <w:rsid w:val="00990DB6"/>
    <w:rsid w:val="00991616"/>
    <w:rsid w:val="00991D6D"/>
    <w:rsid w:val="00992505"/>
    <w:rsid w:val="00996294"/>
    <w:rsid w:val="00997BB5"/>
    <w:rsid w:val="009A036D"/>
    <w:rsid w:val="009A1CA1"/>
    <w:rsid w:val="009A2BB1"/>
    <w:rsid w:val="009A3398"/>
    <w:rsid w:val="009A3E0F"/>
    <w:rsid w:val="009A4026"/>
    <w:rsid w:val="009B2285"/>
    <w:rsid w:val="009B607E"/>
    <w:rsid w:val="009B7B8E"/>
    <w:rsid w:val="009C1DE6"/>
    <w:rsid w:val="009C2AEE"/>
    <w:rsid w:val="009C4095"/>
    <w:rsid w:val="009C4C2B"/>
    <w:rsid w:val="009C53E0"/>
    <w:rsid w:val="009D01A5"/>
    <w:rsid w:val="009D1674"/>
    <w:rsid w:val="009D1B83"/>
    <w:rsid w:val="009D4546"/>
    <w:rsid w:val="009D61ED"/>
    <w:rsid w:val="009D7590"/>
    <w:rsid w:val="009E092E"/>
    <w:rsid w:val="009E0CCC"/>
    <w:rsid w:val="009E2300"/>
    <w:rsid w:val="009E2B46"/>
    <w:rsid w:val="009E43BC"/>
    <w:rsid w:val="009E4BAC"/>
    <w:rsid w:val="009E4EA1"/>
    <w:rsid w:val="009E5D94"/>
    <w:rsid w:val="009E64B3"/>
    <w:rsid w:val="009E6EEB"/>
    <w:rsid w:val="009E749F"/>
    <w:rsid w:val="009F0937"/>
    <w:rsid w:val="009F0C10"/>
    <w:rsid w:val="009F0EDC"/>
    <w:rsid w:val="009F1756"/>
    <w:rsid w:val="009F3ADD"/>
    <w:rsid w:val="009F3EB9"/>
    <w:rsid w:val="009F6DBD"/>
    <w:rsid w:val="009F7BD2"/>
    <w:rsid w:val="00A00B14"/>
    <w:rsid w:val="00A02F4D"/>
    <w:rsid w:val="00A0310C"/>
    <w:rsid w:val="00A033E3"/>
    <w:rsid w:val="00A06296"/>
    <w:rsid w:val="00A116CC"/>
    <w:rsid w:val="00A14EC1"/>
    <w:rsid w:val="00A1621B"/>
    <w:rsid w:val="00A17CFA"/>
    <w:rsid w:val="00A2241C"/>
    <w:rsid w:val="00A22C1C"/>
    <w:rsid w:val="00A236E9"/>
    <w:rsid w:val="00A23BCD"/>
    <w:rsid w:val="00A25D5E"/>
    <w:rsid w:val="00A269A5"/>
    <w:rsid w:val="00A269F0"/>
    <w:rsid w:val="00A26D4C"/>
    <w:rsid w:val="00A2735F"/>
    <w:rsid w:val="00A3076D"/>
    <w:rsid w:val="00A32A29"/>
    <w:rsid w:val="00A339FB"/>
    <w:rsid w:val="00A33B62"/>
    <w:rsid w:val="00A347E4"/>
    <w:rsid w:val="00A348B7"/>
    <w:rsid w:val="00A36408"/>
    <w:rsid w:val="00A36A5E"/>
    <w:rsid w:val="00A37A99"/>
    <w:rsid w:val="00A405F1"/>
    <w:rsid w:val="00A42042"/>
    <w:rsid w:val="00A42B37"/>
    <w:rsid w:val="00A44A88"/>
    <w:rsid w:val="00A461E0"/>
    <w:rsid w:val="00A46CA7"/>
    <w:rsid w:val="00A5009F"/>
    <w:rsid w:val="00A510BB"/>
    <w:rsid w:val="00A51A33"/>
    <w:rsid w:val="00A51C7B"/>
    <w:rsid w:val="00A52E98"/>
    <w:rsid w:val="00A5310D"/>
    <w:rsid w:val="00A53477"/>
    <w:rsid w:val="00A57A27"/>
    <w:rsid w:val="00A57DDE"/>
    <w:rsid w:val="00A66448"/>
    <w:rsid w:val="00A667EA"/>
    <w:rsid w:val="00A669A3"/>
    <w:rsid w:val="00A67CFD"/>
    <w:rsid w:val="00A70D8B"/>
    <w:rsid w:val="00A72744"/>
    <w:rsid w:val="00A75F5E"/>
    <w:rsid w:val="00A764A1"/>
    <w:rsid w:val="00A76CB3"/>
    <w:rsid w:val="00A7716F"/>
    <w:rsid w:val="00A7799A"/>
    <w:rsid w:val="00A80BC3"/>
    <w:rsid w:val="00A80E15"/>
    <w:rsid w:val="00A81DEE"/>
    <w:rsid w:val="00A84DCB"/>
    <w:rsid w:val="00A8666B"/>
    <w:rsid w:val="00A87263"/>
    <w:rsid w:val="00A87D42"/>
    <w:rsid w:val="00A9104D"/>
    <w:rsid w:val="00A92916"/>
    <w:rsid w:val="00A932B0"/>
    <w:rsid w:val="00A94C2A"/>
    <w:rsid w:val="00A960FA"/>
    <w:rsid w:val="00A9725D"/>
    <w:rsid w:val="00A9762B"/>
    <w:rsid w:val="00A977A0"/>
    <w:rsid w:val="00AA2754"/>
    <w:rsid w:val="00AA4B36"/>
    <w:rsid w:val="00AA7052"/>
    <w:rsid w:val="00AB1A0E"/>
    <w:rsid w:val="00AB4819"/>
    <w:rsid w:val="00AB499D"/>
    <w:rsid w:val="00AB54AF"/>
    <w:rsid w:val="00AB5BB6"/>
    <w:rsid w:val="00AB5F05"/>
    <w:rsid w:val="00AB7077"/>
    <w:rsid w:val="00AB7C68"/>
    <w:rsid w:val="00AC135C"/>
    <w:rsid w:val="00AC1791"/>
    <w:rsid w:val="00AC487E"/>
    <w:rsid w:val="00AC699E"/>
    <w:rsid w:val="00AC6F81"/>
    <w:rsid w:val="00AC7CE5"/>
    <w:rsid w:val="00AD0A5B"/>
    <w:rsid w:val="00AD118A"/>
    <w:rsid w:val="00AD191A"/>
    <w:rsid w:val="00AD69F2"/>
    <w:rsid w:val="00AD6A70"/>
    <w:rsid w:val="00AE40AE"/>
    <w:rsid w:val="00AE566E"/>
    <w:rsid w:val="00AE6C2D"/>
    <w:rsid w:val="00AF164D"/>
    <w:rsid w:val="00AF197E"/>
    <w:rsid w:val="00AF1C13"/>
    <w:rsid w:val="00AF52CF"/>
    <w:rsid w:val="00AF5385"/>
    <w:rsid w:val="00AF5E31"/>
    <w:rsid w:val="00B00E80"/>
    <w:rsid w:val="00B014E4"/>
    <w:rsid w:val="00B03DF2"/>
    <w:rsid w:val="00B04572"/>
    <w:rsid w:val="00B04AD9"/>
    <w:rsid w:val="00B05BD9"/>
    <w:rsid w:val="00B06453"/>
    <w:rsid w:val="00B10A93"/>
    <w:rsid w:val="00B113A7"/>
    <w:rsid w:val="00B146C1"/>
    <w:rsid w:val="00B1536E"/>
    <w:rsid w:val="00B15488"/>
    <w:rsid w:val="00B1742E"/>
    <w:rsid w:val="00B21C09"/>
    <w:rsid w:val="00B220A4"/>
    <w:rsid w:val="00B23010"/>
    <w:rsid w:val="00B234A2"/>
    <w:rsid w:val="00B307C8"/>
    <w:rsid w:val="00B31FA8"/>
    <w:rsid w:val="00B36556"/>
    <w:rsid w:val="00B3785B"/>
    <w:rsid w:val="00B4068D"/>
    <w:rsid w:val="00B406D6"/>
    <w:rsid w:val="00B414E1"/>
    <w:rsid w:val="00B41778"/>
    <w:rsid w:val="00B45395"/>
    <w:rsid w:val="00B46D2D"/>
    <w:rsid w:val="00B46E36"/>
    <w:rsid w:val="00B519A0"/>
    <w:rsid w:val="00B52201"/>
    <w:rsid w:val="00B53BFA"/>
    <w:rsid w:val="00B55DD5"/>
    <w:rsid w:val="00B56C51"/>
    <w:rsid w:val="00B56E97"/>
    <w:rsid w:val="00B57D19"/>
    <w:rsid w:val="00B6083C"/>
    <w:rsid w:val="00B63733"/>
    <w:rsid w:val="00B65053"/>
    <w:rsid w:val="00B71190"/>
    <w:rsid w:val="00B757FE"/>
    <w:rsid w:val="00B75AB4"/>
    <w:rsid w:val="00B765A9"/>
    <w:rsid w:val="00B76672"/>
    <w:rsid w:val="00B80A62"/>
    <w:rsid w:val="00B81B96"/>
    <w:rsid w:val="00B84D1D"/>
    <w:rsid w:val="00B86EAF"/>
    <w:rsid w:val="00B87054"/>
    <w:rsid w:val="00B87987"/>
    <w:rsid w:val="00B90FC0"/>
    <w:rsid w:val="00B94A0E"/>
    <w:rsid w:val="00B96031"/>
    <w:rsid w:val="00B97CAF"/>
    <w:rsid w:val="00BA21DC"/>
    <w:rsid w:val="00BA2323"/>
    <w:rsid w:val="00BA2AF2"/>
    <w:rsid w:val="00BA3785"/>
    <w:rsid w:val="00BA4EE8"/>
    <w:rsid w:val="00BA5868"/>
    <w:rsid w:val="00BA5FE0"/>
    <w:rsid w:val="00BA6E1D"/>
    <w:rsid w:val="00BA6FF8"/>
    <w:rsid w:val="00BA79C0"/>
    <w:rsid w:val="00BA79DB"/>
    <w:rsid w:val="00BB15D7"/>
    <w:rsid w:val="00BB206B"/>
    <w:rsid w:val="00BB301C"/>
    <w:rsid w:val="00BB6F46"/>
    <w:rsid w:val="00BC21E3"/>
    <w:rsid w:val="00BC221C"/>
    <w:rsid w:val="00BC388E"/>
    <w:rsid w:val="00BC395A"/>
    <w:rsid w:val="00BC4027"/>
    <w:rsid w:val="00BC4EB5"/>
    <w:rsid w:val="00BC511B"/>
    <w:rsid w:val="00BD2D07"/>
    <w:rsid w:val="00BD32F1"/>
    <w:rsid w:val="00BD5B2A"/>
    <w:rsid w:val="00BD5CB6"/>
    <w:rsid w:val="00BD60B9"/>
    <w:rsid w:val="00BD7493"/>
    <w:rsid w:val="00BD7631"/>
    <w:rsid w:val="00BE00F8"/>
    <w:rsid w:val="00BE0DC6"/>
    <w:rsid w:val="00BE2C1F"/>
    <w:rsid w:val="00BE50F2"/>
    <w:rsid w:val="00BE5E7A"/>
    <w:rsid w:val="00BE7BED"/>
    <w:rsid w:val="00BF0791"/>
    <w:rsid w:val="00BF2DDD"/>
    <w:rsid w:val="00BF37C9"/>
    <w:rsid w:val="00BF486B"/>
    <w:rsid w:val="00BF6213"/>
    <w:rsid w:val="00C00ABB"/>
    <w:rsid w:val="00C0119B"/>
    <w:rsid w:val="00C017D5"/>
    <w:rsid w:val="00C02C43"/>
    <w:rsid w:val="00C0473E"/>
    <w:rsid w:val="00C04839"/>
    <w:rsid w:val="00C0610C"/>
    <w:rsid w:val="00C075F7"/>
    <w:rsid w:val="00C07BB0"/>
    <w:rsid w:val="00C12056"/>
    <w:rsid w:val="00C139D2"/>
    <w:rsid w:val="00C1670B"/>
    <w:rsid w:val="00C17285"/>
    <w:rsid w:val="00C22A70"/>
    <w:rsid w:val="00C24B5E"/>
    <w:rsid w:val="00C26884"/>
    <w:rsid w:val="00C27E0A"/>
    <w:rsid w:val="00C30481"/>
    <w:rsid w:val="00C30E3F"/>
    <w:rsid w:val="00C30F7C"/>
    <w:rsid w:val="00C32F42"/>
    <w:rsid w:val="00C33004"/>
    <w:rsid w:val="00C33AB0"/>
    <w:rsid w:val="00C345D4"/>
    <w:rsid w:val="00C34918"/>
    <w:rsid w:val="00C34C23"/>
    <w:rsid w:val="00C34C63"/>
    <w:rsid w:val="00C3573C"/>
    <w:rsid w:val="00C357BB"/>
    <w:rsid w:val="00C3593E"/>
    <w:rsid w:val="00C37927"/>
    <w:rsid w:val="00C43312"/>
    <w:rsid w:val="00C43A67"/>
    <w:rsid w:val="00C460A5"/>
    <w:rsid w:val="00C4619F"/>
    <w:rsid w:val="00C5098B"/>
    <w:rsid w:val="00C517AE"/>
    <w:rsid w:val="00C53A5C"/>
    <w:rsid w:val="00C53CC5"/>
    <w:rsid w:val="00C53ECC"/>
    <w:rsid w:val="00C54B3B"/>
    <w:rsid w:val="00C55D2D"/>
    <w:rsid w:val="00C56278"/>
    <w:rsid w:val="00C569A2"/>
    <w:rsid w:val="00C56A67"/>
    <w:rsid w:val="00C56DB2"/>
    <w:rsid w:val="00C57FAD"/>
    <w:rsid w:val="00C60A50"/>
    <w:rsid w:val="00C63329"/>
    <w:rsid w:val="00C6419D"/>
    <w:rsid w:val="00C64E6B"/>
    <w:rsid w:val="00C65D87"/>
    <w:rsid w:val="00C6772B"/>
    <w:rsid w:val="00C67D7E"/>
    <w:rsid w:val="00C70296"/>
    <w:rsid w:val="00C71332"/>
    <w:rsid w:val="00C751D5"/>
    <w:rsid w:val="00C76978"/>
    <w:rsid w:val="00C800C6"/>
    <w:rsid w:val="00C83EBC"/>
    <w:rsid w:val="00C8642E"/>
    <w:rsid w:val="00C865BD"/>
    <w:rsid w:val="00C86DCA"/>
    <w:rsid w:val="00C903CF"/>
    <w:rsid w:val="00C9214E"/>
    <w:rsid w:val="00CA285B"/>
    <w:rsid w:val="00CA2DE9"/>
    <w:rsid w:val="00CA48D0"/>
    <w:rsid w:val="00CA4AA6"/>
    <w:rsid w:val="00CA5109"/>
    <w:rsid w:val="00CA6D87"/>
    <w:rsid w:val="00CA7A79"/>
    <w:rsid w:val="00CB1206"/>
    <w:rsid w:val="00CB1608"/>
    <w:rsid w:val="00CB1CCF"/>
    <w:rsid w:val="00CB1CFE"/>
    <w:rsid w:val="00CB2D0D"/>
    <w:rsid w:val="00CB3DAF"/>
    <w:rsid w:val="00CB4B56"/>
    <w:rsid w:val="00CB7990"/>
    <w:rsid w:val="00CC0F76"/>
    <w:rsid w:val="00CC1812"/>
    <w:rsid w:val="00CC6BE3"/>
    <w:rsid w:val="00CD1869"/>
    <w:rsid w:val="00CD3879"/>
    <w:rsid w:val="00CD38CE"/>
    <w:rsid w:val="00CD5814"/>
    <w:rsid w:val="00CD6834"/>
    <w:rsid w:val="00CD71B5"/>
    <w:rsid w:val="00CE03D5"/>
    <w:rsid w:val="00CE24E4"/>
    <w:rsid w:val="00CE28D3"/>
    <w:rsid w:val="00CE41DB"/>
    <w:rsid w:val="00CE5CCD"/>
    <w:rsid w:val="00CE68DC"/>
    <w:rsid w:val="00CE7E16"/>
    <w:rsid w:val="00CF0A90"/>
    <w:rsid w:val="00CF0DFB"/>
    <w:rsid w:val="00CF10B7"/>
    <w:rsid w:val="00CF6203"/>
    <w:rsid w:val="00CF7433"/>
    <w:rsid w:val="00D00359"/>
    <w:rsid w:val="00D020B3"/>
    <w:rsid w:val="00D052DD"/>
    <w:rsid w:val="00D07300"/>
    <w:rsid w:val="00D111EA"/>
    <w:rsid w:val="00D114A1"/>
    <w:rsid w:val="00D17C91"/>
    <w:rsid w:val="00D203EF"/>
    <w:rsid w:val="00D232F7"/>
    <w:rsid w:val="00D24119"/>
    <w:rsid w:val="00D3039F"/>
    <w:rsid w:val="00D3100B"/>
    <w:rsid w:val="00D32F65"/>
    <w:rsid w:val="00D33516"/>
    <w:rsid w:val="00D33FAD"/>
    <w:rsid w:val="00D35C77"/>
    <w:rsid w:val="00D35F18"/>
    <w:rsid w:val="00D37666"/>
    <w:rsid w:val="00D37A3D"/>
    <w:rsid w:val="00D42473"/>
    <w:rsid w:val="00D43100"/>
    <w:rsid w:val="00D43395"/>
    <w:rsid w:val="00D457AF"/>
    <w:rsid w:val="00D45C37"/>
    <w:rsid w:val="00D45F31"/>
    <w:rsid w:val="00D557F8"/>
    <w:rsid w:val="00D56507"/>
    <w:rsid w:val="00D60087"/>
    <w:rsid w:val="00D61821"/>
    <w:rsid w:val="00D624C8"/>
    <w:rsid w:val="00D63EB4"/>
    <w:rsid w:val="00D657B1"/>
    <w:rsid w:val="00D65EAF"/>
    <w:rsid w:val="00D73229"/>
    <w:rsid w:val="00D73D24"/>
    <w:rsid w:val="00D741CA"/>
    <w:rsid w:val="00D75A47"/>
    <w:rsid w:val="00D767D0"/>
    <w:rsid w:val="00D770F9"/>
    <w:rsid w:val="00D80466"/>
    <w:rsid w:val="00D80C2F"/>
    <w:rsid w:val="00D83C59"/>
    <w:rsid w:val="00D842AF"/>
    <w:rsid w:val="00D85C77"/>
    <w:rsid w:val="00D86B0F"/>
    <w:rsid w:val="00D87677"/>
    <w:rsid w:val="00D90720"/>
    <w:rsid w:val="00D9279F"/>
    <w:rsid w:val="00D92830"/>
    <w:rsid w:val="00D947DD"/>
    <w:rsid w:val="00D95612"/>
    <w:rsid w:val="00D97137"/>
    <w:rsid w:val="00D972D2"/>
    <w:rsid w:val="00DA1E64"/>
    <w:rsid w:val="00DA2111"/>
    <w:rsid w:val="00DA27B3"/>
    <w:rsid w:val="00DA38A2"/>
    <w:rsid w:val="00DA461E"/>
    <w:rsid w:val="00DA55DA"/>
    <w:rsid w:val="00DB0E33"/>
    <w:rsid w:val="00DB12FE"/>
    <w:rsid w:val="00DB2812"/>
    <w:rsid w:val="00DB346C"/>
    <w:rsid w:val="00DB5FF7"/>
    <w:rsid w:val="00DC2987"/>
    <w:rsid w:val="00DC5026"/>
    <w:rsid w:val="00DC63ED"/>
    <w:rsid w:val="00DC6C5E"/>
    <w:rsid w:val="00DC7E29"/>
    <w:rsid w:val="00DD45A7"/>
    <w:rsid w:val="00DD4EAE"/>
    <w:rsid w:val="00DD5EFA"/>
    <w:rsid w:val="00DD6A2F"/>
    <w:rsid w:val="00DD7D28"/>
    <w:rsid w:val="00DD7E06"/>
    <w:rsid w:val="00DE1AC0"/>
    <w:rsid w:val="00DE32F3"/>
    <w:rsid w:val="00DE444F"/>
    <w:rsid w:val="00DE79FA"/>
    <w:rsid w:val="00DE7B7A"/>
    <w:rsid w:val="00DF098E"/>
    <w:rsid w:val="00DF0E72"/>
    <w:rsid w:val="00DF5B02"/>
    <w:rsid w:val="00DF6D68"/>
    <w:rsid w:val="00E019F2"/>
    <w:rsid w:val="00E0235B"/>
    <w:rsid w:val="00E032E4"/>
    <w:rsid w:val="00E05935"/>
    <w:rsid w:val="00E079BC"/>
    <w:rsid w:val="00E102AF"/>
    <w:rsid w:val="00E11013"/>
    <w:rsid w:val="00E12A47"/>
    <w:rsid w:val="00E14983"/>
    <w:rsid w:val="00E1710B"/>
    <w:rsid w:val="00E20888"/>
    <w:rsid w:val="00E22514"/>
    <w:rsid w:val="00E241C9"/>
    <w:rsid w:val="00E243E4"/>
    <w:rsid w:val="00E2459F"/>
    <w:rsid w:val="00E25158"/>
    <w:rsid w:val="00E2561C"/>
    <w:rsid w:val="00E31083"/>
    <w:rsid w:val="00E32990"/>
    <w:rsid w:val="00E3342E"/>
    <w:rsid w:val="00E34436"/>
    <w:rsid w:val="00E34BCE"/>
    <w:rsid w:val="00E37304"/>
    <w:rsid w:val="00E37309"/>
    <w:rsid w:val="00E4057E"/>
    <w:rsid w:val="00E415CD"/>
    <w:rsid w:val="00E4393A"/>
    <w:rsid w:val="00E43C7C"/>
    <w:rsid w:val="00E44FF7"/>
    <w:rsid w:val="00E464B5"/>
    <w:rsid w:val="00E51974"/>
    <w:rsid w:val="00E52843"/>
    <w:rsid w:val="00E538E6"/>
    <w:rsid w:val="00E54858"/>
    <w:rsid w:val="00E55101"/>
    <w:rsid w:val="00E564A3"/>
    <w:rsid w:val="00E56660"/>
    <w:rsid w:val="00E56B54"/>
    <w:rsid w:val="00E56E00"/>
    <w:rsid w:val="00E617BC"/>
    <w:rsid w:val="00E6326F"/>
    <w:rsid w:val="00E662D5"/>
    <w:rsid w:val="00E6679B"/>
    <w:rsid w:val="00E703BD"/>
    <w:rsid w:val="00E74AAD"/>
    <w:rsid w:val="00E91502"/>
    <w:rsid w:val="00E91548"/>
    <w:rsid w:val="00E91B81"/>
    <w:rsid w:val="00E9284D"/>
    <w:rsid w:val="00E92AA2"/>
    <w:rsid w:val="00E95AF0"/>
    <w:rsid w:val="00E97C13"/>
    <w:rsid w:val="00EA0219"/>
    <w:rsid w:val="00EA3385"/>
    <w:rsid w:val="00EA364D"/>
    <w:rsid w:val="00EA3E59"/>
    <w:rsid w:val="00EA3F1D"/>
    <w:rsid w:val="00EA3FDB"/>
    <w:rsid w:val="00EA6902"/>
    <w:rsid w:val="00EA69E2"/>
    <w:rsid w:val="00EA7BD5"/>
    <w:rsid w:val="00EB0990"/>
    <w:rsid w:val="00EB0E33"/>
    <w:rsid w:val="00EB19C7"/>
    <w:rsid w:val="00EB2E4C"/>
    <w:rsid w:val="00EB3DF4"/>
    <w:rsid w:val="00EB54DC"/>
    <w:rsid w:val="00EB6EBA"/>
    <w:rsid w:val="00EC1AE0"/>
    <w:rsid w:val="00EC558F"/>
    <w:rsid w:val="00ED21DD"/>
    <w:rsid w:val="00ED38FD"/>
    <w:rsid w:val="00ED4166"/>
    <w:rsid w:val="00ED42E1"/>
    <w:rsid w:val="00ED4E96"/>
    <w:rsid w:val="00ED6E60"/>
    <w:rsid w:val="00ED79E3"/>
    <w:rsid w:val="00EE3E16"/>
    <w:rsid w:val="00EE4F34"/>
    <w:rsid w:val="00EE7073"/>
    <w:rsid w:val="00EE76BE"/>
    <w:rsid w:val="00EF1B9C"/>
    <w:rsid w:val="00EF29A9"/>
    <w:rsid w:val="00EF33AC"/>
    <w:rsid w:val="00EF36FD"/>
    <w:rsid w:val="00EF42AC"/>
    <w:rsid w:val="00EF47D5"/>
    <w:rsid w:val="00EF4C06"/>
    <w:rsid w:val="00EF5045"/>
    <w:rsid w:val="00EF6857"/>
    <w:rsid w:val="00EF6CAA"/>
    <w:rsid w:val="00EF7875"/>
    <w:rsid w:val="00EF7CD6"/>
    <w:rsid w:val="00EF7CD8"/>
    <w:rsid w:val="00F01A2D"/>
    <w:rsid w:val="00F0229D"/>
    <w:rsid w:val="00F02E07"/>
    <w:rsid w:val="00F030BC"/>
    <w:rsid w:val="00F05202"/>
    <w:rsid w:val="00F05E2E"/>
    <w:rsid w:val="00F06F67"/>
    <w:rsid w:val="00F11A71"/>
    <w:rsid w:val="00F125E8"/>
    <w:rsid w:val="00F133AA"/>
    <w:rsid w:val="00F15180"/>
    <w:rsid w:val="00F2256A"/>
    <w:rsid w:val="00F242AE"/>
    <w:rsid w:val="00F27F27"/>
    <w:rsid w:val="00F27F7C"/>
    <w:rsid w:val="00F315EE"/>
    <w:rsid w:val="00F31BAB"/>
    <w:rsid w:val="00F34FAA"/>
    <w:rsid w:val="00F36D1B"/>
    <w:rsid w:val="00F40319"/>
    <w:rsid w:val="00F406DB"/>
    <w:rsid w:val="00F41530"/>
    <w:rsid w:val="00F41666"/>
    <w:rsid w:val="00F416AC"/>
    <w:rsid w:val="00F46A77"/>
    <w:rsid w:val="00F47DC8"/>
    <w:rsid w:val="00F51C5E"/>
    <w:rsid w:val="00F52779"/>
    <w:rsid w:val="00F54B38"/>
    <w:rsid w:val="00F56445"/>
    <w:rsid w:val="00F56B0F"/>
    <w:rsid w:val="00F577F6"/>
    <w:rsid w:val="00F60792"/>
    <w:rsid w:val="00F617EF"/>
    <w:rsid w:val="00F623E8"/>
    <w:rsid w:val="00F656C9"/>
    <w:rsid w:val="00F65A11"/>
    <w:rsid w:val="00F66A46"/>
    <w:rsid w:val="00F67458"/>
    <w:rsid w:val="00F67EA5"/>
    <w:rsid w:val="00F74DB2"/>
    <w:rsid w:val="00F75846"/>
    <w:rsid w:val="00F77144"/>
    <w:rsid w:val="00F81A83"/>
    <w:rsid w:val="00F85237"/>
    <w:rsid w:val="00F924DE"/>
    <w:rsid w:val="00F938C0"/>
    <w:rsid w:val="00F93F6A"/>
    <w:rsid w:val="00F948CF"/>
    <w:rsid w:val="00F94A3F"/>
    <w:rsid w:val="00F95086"/>
    <w:rsid w:val="00F96C47"/>
    <w:rsid w:val="00F96DB5"/>
    <w:rsid w:val="00F970F0"/>
    <w:rsid w:val="00F97290"/>
    <w:rsid w:val="00F9774A"/>
    <w:rsid w:val="00FA16D9"/>
    <w:rsid w:val="00FA1911"/>
    <w:rsid w:val="00FA2183"/>
    <w:rsid w:val="00FA3939"/>
    <w:rsid w:val="00FA735E"/>
    <w:rsid w:val="00FA7582"/>
    <w:rsid w:val="00FA7B96"/>
    <w:rsid w:val="00FB1687"/>
    <w:rsid w:val="00FB1BDE"/>
    <w:rsid w:val="00FB4189"/>
    <w:rsid w:val="00FB4776"/>
    <w:rsid w:val="00FB79BE"/>
    <w:rsid w:val="00FC01C8"/>
    <w:rsid w:val="00FC4184"/>
    <w:rsid w:val="00FC4B43"/>
    <w:rsid w:val="00FC5E56"/>
    <w:rsid w:val="00FC6F8E"/>
    <w:rsid w:val="00FC77E3"/>
    <w:rsid w:val="00FC7A7E"/>
    <w:rsid w:val="00FD0729"/>
    <w:rsid w:val="00FD0A71"/>
    <w:rsid w:val="00FD161E"/>
    <w:rsid w:val="00FD21D8"/>
    <w:rsid w:val="00FD3C43"/>
    <w:rsid w:val="00FD4665"/>
    <w:rsid w:val="00FD5209"/>
    <w:rsid w:val="00FD5544"/>
    <w:rsid w:val="00FD6237"/>
    <w:rsid w:val="00FD703C"/>
    <w:rsid w:val="00FD7C96"/>
    <w:rsid w:val="00FE0A22"/>
    <w:rsid w:val="00FE26E4"/>
    <w:rsid w:val="00FE28AD"/>
    <w:rsid w:val="00FE3794"/>
    <w:rsid w:val="00FE4786"/>
    <w:rsid w:val="00FE6BBF"/>
    <w:rsid w:val="00FF0820"/>
    <w:rsid w:val="00FF30E1"/>
    <w:rsid w:val="00FF33C8"/>
    <w:rsid w:val="00FF5175"/>
    <w:rsid w:val="00FF71D5"/>
    <w:rsid w:val="00FF756B"/>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43E3E193"/>
  <w15:docId w15:val="{A3641FCF-D4E4-4B84-BBC2-035947EFF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7B1"/>
    <w:pPr>
      <w:spacing w:after="0" w:line="324" w:lineRule="auto"/>
      <w:ind w:firstLine="288"/>
    </w:pPr>
    <w:rPr>
      <w:sz w:val="19"/>
    </w:rPr>
  </w:style>
  <w:style w:type="paragraph" w:styleId="Heading1">
    <w:name w:val="heading 1"/>
    <w:basedOn w:val="Normal"/>
    <w:next w:val="Normal"/>
    <w:link w:val="Heading1Char"/>
    <w:uiPriority w:val="9"/>
    <w:qFormat/>
    <w:pPr>
      <w:keepNext/>
      <w:keepLines/>
      <w:spacing w:before="240" w:line="240" w:lineRule="auto"/>
      <w:ind w:firstLine="0"/>
      <w:outlineLvl w:val="0"/>
    </w:pPr>
    <w:rPr>
      <w:rFonts w:asciiTheme="majorHAnsi" w:eastAsiaTheme="majorEastAsia" w:hAnsiTheme="majorHAnsi" w:cstheme="majorBidi"/>
      <w:bCs/>
      <w:caps/>
      <w:color w:val="D8D8D8" w:themeColor="accent1"/>
      <w:sz w:val="32"/>
      <w:szCs w:val="32"/>
    </w:rPr>
  </w:style>
  <w:style w:type="paragraph" w:styleId="Heading2">
    <w:name w:val="heading 2"/>
    <w:basedOn w:val="Normal"/>
    <w:next w:val="Normal"/>
    <w:link w:val="Heading2Char"/>
    <w:uiPriority w:val="9"/>
    <w:semiHidden/>
    <w:unhideWhenUsed/>
    <w:qFormat/>
    <w:pPr>
      <w:keepNext/>
      <w:keepLines/>
      <w:spacing w:before="120" w:line="240" w:lineRule="auto"/>
      <w:outlineLvl w:val="1"/>
    </w:pPr>
    <w:rPr>
      <w:rFonts w:asciiTheme="majorHAnsi" w:eastAsiaTheme="majorEastAsia" w:hAnsiTheme="majorHAnsi" w:cstheme="majorBidi"/>
      <w:bCs/>
      <w:color w:val="000000" w:themeColor="text2"/>
      <w:sz w:val="28"/>
      <w:szCs w:val="26"/>
    </w:rPr>
  </w:style>
  <w:style w:type="paragraph" w:styleId="Heading3">
    <w:name w:val="heading 3"/>
    <w:basedOn w:val="Normal"/>
    <w:next w:val="Normal"/>
    <w:link w:val="Heading3Char"/>
    <w:uiPriority w:val="9"/>
    <w:unhideWhenUsed/>
    <w:qFormat/>
    <w:pPr>
      <w:keepNext/>
      <w:keepLines/>
      <w:spacing w:before="20" w:line="240" w:lineRule="auto"/>
      <w:outlineLvl w:val="2"/>
    </w:pPr>
    <w:rPr>
      <w:rFonts w:eastAsiaTheme="majorEastAsia" w:cstheme="majorBidi"/>
      <w:b/>
      <w:bCs/>
      <w:color w:val="A1A1A1" w:themeColor="accent1" w:themeShade="BF"/>
      <w:sz w:val="24"/>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D8D8D8" w:themeColor="accent1"/>
      <w:sz w:val="22"/>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6C6C6C" w:themeColor="accent1" w:themeShade="80"/>
      <w:sz w:val="22"/>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6C6C6C" w:themeColor="accent1" w:themeShade="80"/>
      <w:sz w:val="22"/>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D8D8D8" w:themeColor="accent1"/>
      <w:sz w:val="32"/>
      <w:szCs w:val="32"/>
    </w:rPr>
  </w:style>
  <w:style w:type="paragraph" w:styleId="Subtitle">
    <w:name w:val="Subtitle"/>
    <w:basedOn w:val="Normal"/>
    <w:next w:val="Normal"/>
    <w:link w:val="SubtitleChar"/>
    <w:uiPriority w:val="11"/>
    <w:qFormat/>
    <w:pPr>
      <w:numPr>
        <w:ilvl w:val="1"/>
      </w:numPr>
      <w:ind w:firstLine="288"/>
    </w:pPr>
    <w:rPr>
      <w:rFonts w:eastAsiaTheme="majorEastAsia" w:cstheme="majorBidi"/>
      <w:iCs/>
      <w:caps/>
      <w:color w:val="000000"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aps/>
      <w:color w:val="000000" w:themeColor="text2"/>
      <w:sz w:val="32"/>
      <w:szCs w:val="24"/>
      <w:lang w:bidi="hi-IN"/>
    </w:r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paragraph" w:customStyle="1" w:styleId="PersonalName">
    <w:name w:val="Personal Name"/>
    <w:basedOn w:val="Title"/>
    <w:qFormat/>
    <w:rPr>
      <w:b/>
      <w:sz w:val="28"/>
      <w:szCs w:val="28"/>
    </w:rPr>
  </w:style>
  <w:style w:type="paragraph" w:styleId="Title">
    <w:name w:val="Title"/>
    <w:basedOn w:val="Normal"/>
    <w:next w:val="Normal"/>
    <w:link w:val="TitleChar"/>
    <w:uiPriority w:val="10"/>
    <w:qFormat/>
    <w:pPr>
      <w:spacing w:line="240" w:lineRule="auto"/>
      <w:ind w:firstLine="0"/>
      <w:contextualSpacing/>
    </w:pPr>
    <w:rPr>
      <w:rFonts w:asciiTheme="majorHAnsi" w:eastAsiaTheme="majorEastAsia" w:hAnsiTheme="majorHAnsi" w:cstheme="majorBidi"/>
      <w:caps/>
      <w:color w:val="000000" w:themeColor="text2" w:themeShade="BF"/>
      <w:kern w:val="28"/>
      <w:sz w:val="80"/>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000000" w:themeColor="text2" w:themeShade="BF"/>
      <w:kern w:val="28"/>
      <w:sz w:val="80"/>
      <w:szCs w:val="5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000000" w:themeColor="text2"/>
      <w:sz w:val="28"/>
      <w:szCs w:val="26"/>
    </w:rPr>
  </w:style>
  <w:style w:type="character" w:customStyle="1" w:styleId="Heading3Char">
    <w:name w:val="Heading 3 Char"/>
    <w:basedOn w:val="DefaultParagraphFont"/>
    <w:link w:val="Heading3"/>
    <w:uiPriority w:val="9"/>
    <w:rPr>
      <w:rFonts w:eastAsiaTheme="majorEastAsia" w:cstheme="majorBidi"/>
      <w:b/>
      <w:bCs/>
      <w:color w:val="A1A1A1" w:themeColor="accent1" w:themeShade="BF"/>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D8D8D8"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6C6C6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6C6C6C"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000000" w:themeColor="text2"/>
      <w:spacing w:val="6"/>
      <w:sz w:val="20"/>
      <w:szCs w:val="18"/>
      <w:lang w:bidi="hi-IN"/>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themeColor="text2"/>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line="240" w:lineRule="auto"/>
      <w:ind w:left="720" w:hanging="288"/>
      <w:contextualSpacing/>
    </w:pPr>
    <w:rPr>
      <w:color w:val="000000"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Cs/>
      <w:caps/>
      <w:color w:val="D8D8D8" w:themeColor="accent1"/>
      <w:sz w:val="24"/>
      <w:lang w:bidi="hi-IN"/>
    </w:rPr>
  </w:style>
  <w:style w:type="character" w:customStyle="1" w:styleId="QuoteChar">
    <w:name w:val="Quote Char"/>
    <w:basedOn w:val="DefaultParagraphFont"/>
    <w:link w:val="Quote"/>
    <w:uiPriority w:val="29"/>
    <w:rPr>
      <w:rFonts w:asciiTheme="majorHAnsi" w:eastAsiaTheme="minorEastAsia" w:hAnsiTheme="majorHAnsi"/>
      <w:iCs/>
      <w:caps/>
      <w:color w:val="D8D8D8" w:themeColor="accent1"/>
      <w:sz w:val="24"/>
      <w:lang w:bidi="hi-IN"/>
    </w:rPr>
  </w:style>
  <w:style w:type="paragraph" w:styleId="IntenseQuote">
    <w:name w:val="Intense Quote"/>
    <w:basedOn w:val="Normal"/>
    <w:next w:val="Normal"/>
    <w:link w:val="IntenseQuoteChar"/>
    <w:uiPriority w:val="30"/>
    <w:qFormat/>
    <w:pPr>
      <w:pBdr>
        <w:top w:val="single" w:sz="36" w:space="8" w:color="000000" w:themeColor="text1"/>
        <w:left w:val="single" w:sz="36" w:space="8" w:color="000000" w:themeColor="text1"/>
        <w:bottom w:val="single" w:sz="36" w:space="8" w:color="000000" w:themeColor="text1"/>
        <w:right w:val="single" w:sz="36" w:space="8" w:color="000000" w:themeColor="text1"/>
      </w:pBdr>
      <w:shd w:val="clear" w:color="auto" w:fill="000000" w:themeFill="text1"/>
      <w:spacing w:before="200" w:after="280" w:line="300" w:lineRule="auto"/>
      <w:ind w:left="936" w:right="936"/>
      <w:jc w:val="center"/>
    </w:pPr>
    <w:rPr>
      <w:rFonts w:asciiTheme="majorHAnsi" w:eastAsiaTheme="minorEastAsia" w:hAnsiTheme="majorHAnsi"/>
      <w:bCs/>
      <w:iCs/>
      <w:caps/>
      <w:color w:val="000000" w:themeColor="background1"/>
      <w:sz w:val="22"/>
      <w:lang w:bidi="hi-IN"/>
    </w:rPr>
  </w:style>
  <w:style w:type="character" w:customStyle="1" w:styleId="IntenseQuoteChar">
    <w:name w:val="Intense Quote Char"/>
    <w:basedOn w:val="DefaultParagraphFont"/>
    <w:link w:val="IntenseQuote"/>
    <w:uiPriority w:val="30"/>
    <w:rPr>
      <w:rFonts w:asciiTheme="majorHAnsi" w:eastAsiaTheme="minorEastAsia" w:hAnsiTheme="majorHAnsi"/>
      <w:bCs/>
      <w:iCs/>
      <w:caps/>
      <w:color w:val="000000" w:themeColor="background1"/>
      <w:shd w:val="clear" w:color="auto" w:fill="000000" w:themeFill="text1"/>
      <w:lang w:bidi="hi-IN"/>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D8D8D8" w:themeColor="accent1"/>
    </w:rPr>
  </w:style>
  <w:style w:type="character" w:styleId="SubtleReference">
    <w:name w:val="Subtle Reference"/>
    <w:basedOn w:val="DefaultParagraphFont"/>
    <w:uiPriority w:val="31"/>
    <w:qFormat/>
    <w:rPr>
      <w:smallCaps/>
      <w:color w:val="D8D8D8" w:themeColor="accent2"/>
      <w:u w:val="single"/>
    </w:rPr>
  </w:style>
  <w:style w:type="character" w:styleId="IntenseReference">
    <w:name w:val="Intense Reference"/>
    <w:basedOn w:val="DefaultParagraphFont"/>
    <w:uiPriority w:val="32"/>
    <w:qFormat/>
    <w:rPr>
      <w:b/>
      <w:bCs/>
      <w:smallCaps/>
      <w:color w:val="D8D8D8" w:themeColor="accent2"/>
      <w:spacing w:val="5"/>
      <w:u w:val="single"/>
    </w:rPr>
  </w:style>
  <w:style w:type="character" w:styleId="BookTitle">
    <w:name w:val="Book Title"/>
    <w:basedOn w:val="DefaultParagraphFont"/>
    <w:uiPriority w:val="33"/>
    <w:qFormat/>
    <w:rPr>
      <w:b/>
      <w:bCs/>
      <w:caps w:val="0"/>
      <w:smallCaps/>
      <w:spacing w:val="10"/>
    </w:rPr>
  </w:style>
  <w:style w:type="paragraph" w:styleId="NormalWeb">
    <w:name w:val="Normal (Web)"/>
    <w:basedOn w:val="Normal"/>
    <w:uiPriority w:val="99"/>
    <w:unhideWhenUsed/>
    <w:rPr>
      <w:rFonts w:ascii="Times New Roman" w:hAnsi="Times New Roman" w:cs="Times New Roman"/>
      <w:sz w:val="24"/>
      <w:szCs w:val="24"/>
      <w:lang w:eastAsia="en-US"/>
    </w:rPr>
  </w:style>
  <w:style w:type="table" w:styleId="TableGrid">
    <w:name w:val="Table Grid"/>
    <w:basedOn w:val="TableNormal"/>
    <w:uiPriority w:val="1"/>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rPr>
      <w:sz w:val="21"/>
    </w:r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rPr>
      <w:sz w:val="21"/>
    </w:rPr>
  </w:style>
  <w:style w:type="character" w:styleId="PlaceholderText">
    <w:name w:val="Placeholder Text"/>
    <w:basedOn w:val="DefaultParagraphFont"/>
    <w:uiPriority w:val="99"/>
    <w:semiHidden/>
    <w:rPr>
      <w:color w:val="808080"/>
    </w:rPr>
  </w:style>
  <w:style w:type="paragraph" w:customStyle="1" w:styleId="StorySubtitle">
    <w:name w:val="Story Subtitle"/>
    <w:basedOn w:val="Normal"/>
    <w:next w:val="Normal"/>
    <w:qFormat/>
    <w:pPr>
      <w:ind w:firstLine="0"/>
    </w:pPr>
    <w:rPr>
      <w:rFonts w:eastAsiaTheme="minorEastAsia"/>
      <w:color w:val="D8D8D8" w:themeColor="accent1"/>
      <w:kern w:val="24"/>
      <w:sz w:val="24"/>
      <w:szCs w:val="24"/>
    </w:rPr>
  </w:style>
  <w:style w:type="character" w:customStyle="1" w:styleId="apple-converted-space">
    <w:name w:val="apple-converted-space"/>
    <w:basedOn w:val="DefaultParagraphFont"/>
    <w:rsid w:val="004F0AAC"/>
  </w:style>
  <w:style w:type="character" w:styleId="Hyperlink">
    <w:name w:val="Hyperlink"/>
    <w:basedOn w:val="DefaultParagraphFont"/>
    <w:uiPriority w:val="99"/>
    <w:unhideWhenUsed/>
    <w:rsid w:val="004F0AAC"/>
    <w:rPr>
      <w:color w:val="0000FF"/>
      <w:u w:val="single"/>
    </w:rPr>
  </w:style>
  <w:style w:type="character" w:customStyle="1" w:styleId="stext">
    <w:name w:val="stext"/>
    <w:basedOn w:val="DefaultParagraphFont"/>
    <w:rsid w:val="004F0AAC"/>
  </w:style>
  <w:style w:type="character" w:customStyle="1" w:styleId="azo">
    <w:name w:val="azo"/>
    <w:basedOn w:val="DefaultParagraphFont"/>
    <w:rsid w:val="00C3593E"/>
  </w:style>
  <w:style w:type="paragraph" w:styleId="HTMLPreformatted">
    <w:name w:val="HTML Preformatted"/>
    <w:basedOn w:val="Normal"/>
    <w:link w:val="HTMLPreformattedChar"/>
    <w:uiPriority w:val="99"/>
    <w:semiHidden/>
    <w:unhideWhenUsed/>
    <w:rsid w:val="008F58B6"/>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F58B6"/>
    <w:rPr>
      <w:rFonts w:ascii="Consolas" w:hAnsi="Consolas"/>
      <w:sz w:val="20"/>
      <w:szCs w:val="20"/>
    </w:rPr>
  </w:style>
  <w:style w:type="character" w:styleId="UnresolvedMention">
    <w:name w:val="Unresolved Mention"/>
    <w:basedOn w:val="DefaultParagraphFont"/>
    <w:uiPriority w:val="99"/>
    <w:semiHidden/>
    <w:unhideWhenUsed/>
    <w:rsid w:val="009207A6"/>
    <w:rPr>
      <w:color w:val="808080"/>
      <w:shd w:val="clear" w:color="auto" w:fill="E6E6E6"/>
    </w:rPr>
  </w:style>
  <w:style w:type="character" w:styleId="FollowedHyperlink">
    <w:name w:val="FollowedHyperlink"/>
    <w:basedOn w:val="DefaultParagraphFont"/>
    <w:uiPriority w:val="99"/>
    <w:semiHidden/>
    <w:unhideWhenUsed/>
    <w:rsid w:val="00BA6FF8"/>
    <w:rPr>
      <w:color w:val="D8D8D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24530">
      <w:bodyDiv w:val="1"/>
      <w:marLeft w:val="0"/>
      <w:marRight w:val="0"/>
      <w:marTop w:val="0"/>
      <w:marBottom w:val="0"/>
      <w:divBdr>
        <w:top w:val="none" w:sz="0" w:space="0" w:color="auto"/>
        <w:left w:val="none" w:sz="0" w:space="0" w:color="auto"/>
        <w:bottom w:val="none" w:sz="0" w:space="0" w:color="auto"/>
        <w:right w:val="none" w:sz="0" w:space="0" w:color="auto"/>
      </w:divBdr>
      <w:divsChild>
        <w:div w:id="680666538">
          <w:marLeft w:val="0"/>
          <w:marRight w:val="0"/>
          <w:marTop w:val="75"/>
          <w:marBottom w:val="255"/>
          <w:divBdr>
            <w:top w:val="none" w:sz="0" w:space="0" w:color="auto"/>
            <w:left w:val="none" w:sz="0" w:space="0" w:color="auto"/>
            <w:bottom w:val="dotted" w:sz="6" w:space="8" w:color="999999"/>
            <w:right w:val="none" w:sz="0" w:space="0" w:color="auto"/>
          </w:divBdr>
          <w:divsChild>
            <w:div w:id="1508057828">
              <w:marLeft w:val="0"/>
              <w:marRight w:val="0"/>
              <w:marTop w:val="0"/>
              <w:marBottom w:val="0"/>
              <w:divBdr>
                <w:top w:val="none" w:sz="0" w:space="0" w:color="auto"/>
                <w:left w:val="none" w:sz="0" w:space="0" w:color="auto"/>
                <w:bottom w:val="none" w:sz="0" w:space="0" w:color="auto"/>
                <w:right w:val="none" w:sz="0" w:space="0" w:color="auto"/>
              </w:divBdr>
              <w:divsChild>
                <w:div w:id="658506084">
                  <w:marLeft w:val="0"/>
                  <w:marRight w:val="0"/>
                  <w:marTop w:val="0"/>
                  <w:marBottom w:val="0"/>
                  <w:divBdr>
                    <w:top w:val="none" w:sz="0" w:space="0" w:color="auto"/>
                    <w:left w:val="none" w:sz="0" w:space="0" w:color="auto"/>
                    <w:bottom w:val="none" w:sz="0" w:space="0" w:color="auto"/>
                    <w:right w:val="none" w:sz="0" w:space="0" w:color="auto"/>
                  </w:divBdr>
                  <w:divsChild>
                    <w:div w:id="30032541">
                      <w:marLeft w:val="0"/>
                      <w:marRight w:val="0"/>
                      <w:marTop w:val="0"/>
                      <w:marBottom w:val="0"/>
                      <w:divBdr>
                        <w:top w:val="none" w:sz="0" w:space="0" w:color="auto"/>
                        <w:left w:val="none" w:sz="0" w:space="0" w:color="auto"/>
                        <w:bottom w:val="none" w:sz="0" w:space="0" w:color="auto"/>
                        <w:right w:val="none" w:sz="0" w:space="0" w:color="auto"/>
                      </w:divBdr>
                      <w:divsChild>
                        <w:div w:id="541404007">
                          <w:marLeft w:val="0"/>
                          <w:marRight w:val="0"/>
                          <w:marTop w:val="0"/>
                          <w:marBottom w:val="0"/>
                          <w:divBdr>
                            <w:top w:val="none" w:sz="0" w:space="0" w:color="auto"/>
                            <w:left w:val="none" w:sz="0" w:space="0" w:color="auto"/>
                            <w:bottom w:val="none" w:sz="0" w:space="0" w:color="auto"/>
                            <w:right w:val="none" w:sz="0" w:space="0" w:color="auto"/>
                          </w:divBdr>
                        </w:div>
                        <w:div w:id="591626210">
                          <w:marLeft w:val="0"/>
                          <w:marRight w:val="0"/>
                          <w:marTop w:val="0"/>
                          <w:marBottom w:val="0"/>
                          <w:divBdr>
                            <w:top w:val="none" w:sz="0" w:space="0" w:color="auto"/>
                            <w:left w:val="none" w:sz="0" w:space="0" w:color="auto"/>
                            <w:bottom w:val="none" w:sz="0" w:space="0" w:color="auto"/>
                            <w:right w:val="none" w:sz="0" w:space="0" w:color="auto"/>
                          </w:divBdr>
                        </w:div>
                        <w:div w:id="712770391">
                          <w:marLeft w:val="0"/>
                          <w:marRight w:val="0"/>
                          <w:marTop w:val="0"/>
                          <w:marBottom w:val="0"/>
                          <w:divBdr>
                            <w:top w:val="none" w:sz="0" w:space="0" w:color="auto"/>
                            <w:left w:val="none" w:sz="0" w:space="0" w:color="auto"/>
                            <w:bottom w:val="none" w:sz="0" w:space="0" w:color="auto"/>
                            <w:right w:val="none" w:sz="0" w:space="0" w:color="auto"/>
                          </w:divBdr>
                        </w:div>
                        <w:div w:id="97079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379340">
          <w:marLeft w:val="105"/>
          <w:marRight w:val="0"/>
          <w:marTop w:val="0"/>
          <w:marBottom w:val="0"/>
          <w:divBdr>
            <w:top w:val="none" w:sz="0" w:space="0" w:color="auto"/>
            <w:left w:val="none" w:sz="0" w:space="0" w:color="auto"/>
            <w:bottom w:val="none" w:sz="0" w:space="0" w:color="auto"/>
            <w:right w:val="none" w:sz="0" w:space="0" w:color="auto"/>
          </w:divBdr>
          <w:divsChild>
            <w:div w:id="1154370413">
              <w:marLeft w:val="0"/>
              <w:marRight w:val="150"/>
              <w:marTop w:val="0"/>
              <w:marBottom w:val="0"/>
              <w:divBdr>
                <w:top w:val="none" w:sz="0" w:space="0" w:color="auto"/>
                <w:left w:val="none" w:sz="0" w:space="0" w:color="auto"/>
                <w:bottom w:val="none" w:sz="0" w:space="0" w:color="auto"/>
                <w:right w:val="none" w:sz="0" w:space="0" w:color="auto"/>
              </w:divBdr>
              <w:divsChild>
                <w:div w:id="1540629515">
                  <w:marLeft w:val="0"/>
                  <w:marRight w:val="0"/>
                  <w:marTop w:val="0"/>
                  <w:marBottom w:val="0"/>
                  <w:divBdr>
                    <w:top w:val="none" w:sz="0" w:space="0" w:color="auto"/>
                    <w:left w:val="none" w:sz="0" w:space="0" w:color="auto"/>
                    <w:bottom w:val="none" w:sz="0" w:space="0" w:color="auto"/>
                    <w:right w:val="none" w:sz="0" w:space="0" w:color="auto"/>
                  </w:divBdr>
                  <w:divsChild>
                    <w:div w:id="1699620512">
                      <w:marLeft w:val="0"/>
                      <w:marRight w:val="0"/>
                      <w:marTop w:val="0"/>
                      <w:marBottom w:val="0"/>
                      <w:divBdr>
                        <w:top w:val="none" w:sz="0" w:space="0" w:color="auto"/>
                        <w:left w:val="none" w:sz="0" w:space="0" w:color="auto"/>
                        <w:bottom w:val="none" w:sz="0" w:space="0" w:color="auto"/>
                        <w:right w:val="none" w:sz="0" w:space="0" w:color="auto"/>
                      </w:divBdr>
                    </w:div>
                    <w:div w:id="185087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332477">
      <w:bodyDiv w:val="1"/>
      <w:marLeft w:val="0"/>
      <w:marRight w:val="0"/>
      <w:marTop w:val="0"/>
      <w:marBottom w:val="0"/>
      <w:divBdr>
        <w:top w:val="none" w:sz="0" w:space="0" w:color="auto"/>
        <w:left w:val="none" w:sz="0" w:space="0" w:color="auto"/>
        <w:bottom w:val="none" w:sz="0" w:space="0" w:color="auto"/>
        <w:right w:val="none" w:sz="0" w:space="0" w:color="auto"/>
      </w:divBdr>
    </w:div>
    <w:div w:id="434177407">
      <w:bodyDiv w:val="1"/>
      <w:marLeft w:val="0"/>
      <w:marRight w:val="0"/>
      <w:marTop w:val="0"/>
      <w:marBottom w:val="0"/>
      <w:divBdr>
        <w:top w:val="none" w:sz="0" w:space="0" w:color="auto"/>
        <w:left w:val="none" w:sz="0" w:space="0" w:color="auto"/>
        <w:bottom w:val="none" w:sz="0" w:space="0" w:color="auto"/>
        <w:right w:val="none" w:sz="0" w:space="0" w:color="auto"/>
      </w:divBdr>
    </w:div>
    <w:div w:id="503514218">
      <w:bodyDiv w:val="1"/>
      <w:marLeft w:val="0"/>
      <w:marRight w:val="0"/>
      <w:marTop w:val="0"/>
      <w:marBottom w:val="0"/>
      <w:divBdr>
        <w:top w:val="none" w:sz="0" w:space="0" w:color="auto"/>
        <w:left w:val="none" w:sz="0" w:space="0" w:color="auto"/>
        <w:bottom w:val="none" w:sz="0" w:space="0" w:color="auto"/>
        <w:right w:val="none" w:sz="0" w:space="0" w:color="auto"/>
      </w:divBdr>
    </w:div>
    <w:div w:id="666445877">
      <w:bodyDiv w:val="1"/>
      <w:marLeft w:val="0"/>
      <w:marRight w:val="0"/>
      <w:marTop w:val="0"/>
      <w:marBottom w:val="0"/>
      <w:divBdr>
        <w:top w:val="none" w:sz="0" w:space="0" w:color="auto"/>
        <w:left w:val="none" w:sz="0" w:space="0" w:color="auto"/>
        <w:bottom w:val="none" w:sz="0" w:space="0" w:color="auto"/>
        <w:right w:val="none" w:sz="0" w:space="0" w:color="auto"/>
      </w:divBdr>
    </w:div>
    <w:div w:id="941842415">
      <w:bodyDiv w:val="1"/>
      <w:marLeft w:val="0"/>
      <w:marRight w:val="0"/>
      <w:marTop w:val="0"/>
      <w:marBottom w:val="0"/>
      <w:divBdr>
        <w:top w:val="none" w:sz="0" w:space="0" w:color="auto"/>
        <w:left w:val="none" w:sz="0" w:space="0" w:color="auto"/>
        <w:bottom w:val="none" w:sz="0" w:space="0" w:color="auto"/>
        <w:right w:val="none" w:sz="0" w:space="0" w:color="auto"/>
      </w:divBdr>
      <w:divsChild>
        <w:div w:id="430707134">
          <w:marLeft w:val="0"/>
          <w:marRight w:val="0"/>
          <w:marTop w:val="75"/>
          <w:marBottom w:val="255"/>
          <w:divBdr>
            <w:top w:val="none" w:sz="0" w:space="0" w:color="auto"/>
            <w:left w:val="none" w:sz="0" w:space="0" w:color="auto"/>
            <w:bottom w:val="dotted" w:sz="6" w:space="8" w:color="999999"/>
            <w:right w:val="none" w:sz="0" w:space="0" w:color="auto"/>
          </w:divBdr>
          <w:divsChild>
            <w:div w:id="794060638">
              <w:marLeft w:val="0"/>
              <w:marRight w:val="0"/>
              <w:marTop w:val="0"/>
              <w:marBottom w:val="0"/>
              <w:divBdr>
                <w:top w:val="none" w:sz="0" w:space="0" w:color="auto"/>
                <w:left w:val="none" w:sz="0" w:space="0" w:color="auto"/>
                <w:bottom w:val="none" w:sz="0" w:space="0" w:color="auto"/>
                <w:right w:val="none" w:sz="0" w:space="0" w:color="auto"/>
              </w:divBdr>
              <w:divsChild>
                <w:div w:id="233315588">
                  <w:marLeft w:val="0"/>
                  <w:marRight w:val="0"/>
                  <w:marTop w:val="0"/>
                  <w:marBottom w:val="0"/>
                  <w:divBdr>
                    <w:top w:val="none" w:sz="0" w:space="0" w:color="auto"/>
                    <w:left w:val="none" w:sz="0" w:space="0" w:color="auto"/>
                    <w:bottom w:val="none" w:sz="0" w:space="0" w:color="auto"/>
                    <w:right w:val="none" w:sz="0" w:space="0" w:color="auto"/>
                  </w:divBdr>
                  <w:divsChild>
                    <w:div w:id="1916209183">
                      <w:marLeft w:val="0"/>
                      <w:marRight w:val="0"/>
                      <w:marTop w:val="0"/>
                      <w:marBottom w:val="0"/>
                      <w:divBdr>
                        <w:top w:val="none" w:sz="0" w:space="0" w:color="auto"/>
                        <w:left w:val="none" w:sz="0" w:space="0" w:color="auto"/>
                        <w:bottom w:val="none" w:sz="0" w:space="0" w:color="auto"/>
                        <w:right w:val="none" w:sz="0" w:space="0" w:color="auto"/>
                      </w:divBdr>
                      <w:divsChild>
                        <w:div w:id="41372299">
                          <w:marLeft w:val="0"/>
                          <w:marRight w:val="0"/>
                          <w:marTop w:val="0"/>
                          <w:marBottom w:val="0"/>
                          <w:divBdr>
                            <w:top w:val="none" w:sz="0" w:space="0" w:color="auto"/>
                            <w:left w:val="none" w:sz="0" w:space="0" w:color="auto"/>
                            <w:bottom w:val="none" w:sz="0" w:space="0" w:color="auto"/>
                            <w:right w:val="none" w:sz="0" w:space="0" w:color="auto"/>
                          </w:divBdr>
                        </w:div>
                        <w:div w:id="108818126">
                          <w:marLeft w:val="0"/>
                          <w:marRight w:val="0"/>
                          <w:marTop w:val="0"/>
                          <w:marBottom w:val="0"/>
                          <w:divBdr>
                            <w:top w:val="none" w:sz="0" w:space="0" w:color="auto"/>
                            <w:left w:val="none" w:sz="0" w:space="0" w:color="auto"/>
                            <w:bottom w:val="none" w:sz="0" w:space="0" w:color="auto"/>
                            <w:right w:val="none" w:sz="0" w:space="0" w:color="auto"/>
                          </w:divBdr>
                        </w:div>
                        <w:div w:id="463738048">
                          <w:marLeft w:val="0"/>
                          <w:marRight w:val="0"/>
                          <w:marTop w:val="0"/>
                          <w:marBottom w:val="0"/>
                          <w:divBdr>
                            <w:top w:val="none" w:sz="0" w:space="0" w:color="auto"/>
                            <w:left w:val="none" w:sz="0" w:space="0" w:color="auto"/>
                            <w:bottom w:val="none" w:sz="0" w:space="0" w:color="auto"/>
                            <w:right w:val="none" w:sz="0" w:space="0" w:color="auto"/>
                          </w:divBdr>
                        </w:div>
                        <w:div w:id="149024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067286">
          <w:marLeft w:val="105"/>
          <w:marRight w:val="0"/>
          <w:marTop w:val="0"/>
          <w:marBottom w:val="0"/>
          <w:divBdr>
            <w:top w:val="none" w:sz="0" w:space="0" w:color="auto"/>
            <w:left w:val="none" w:sz="0" w:space="0" w:color="auto"/>
            <w:bottom w:val="none" w:sz="0" w:space="0" w:color="auto"/>
            <w:right w:val="none" w:sz="0" w:space="0" w:color="auto"/>
          </w:divBdr>
          <w:divsChild>
            <w:div w:id="1251885966">
              <w:marLeft w:val="0"/>
              <w:marRight w:val="150"/>
              <w:marTop w:val="0"/>
              <w:marBottom w:val="0"/>
              <w:divBdr>
                <w:top w:val="none" w:sz="0" w:space="0" w:color="auto"/>
                <w:left w:val="none" w:sz="0" w:space="0" w:color="auto"/>
                <w:bottom w:val="none" w:sz="0" w:space="0" w:color="auto"/>
                <w:right w:val="none" w:sz="0" w:space="0" w:color="auto"/>
              </w:divBdr>
              <w:divsChild>
                <w:div w:id="407700689">
                  <w:marLeft w:val="0"/>
                  <w:marRight w:val="0"/>
                  <w:marTop w:val="0"/>
                  <w:marBottom w:val="0"/>
                  <w:divBdr>
                    <w:top w:val="none" w:sz="0" w:space="0" w:color="auto"/>
                    <w:left w:val="none" w:sz="0" w:space="0" w:color="auto"/>
                    <w:bottom w:val="none" w:sz="0" w:space="0" w:color="auto"/>
                    <w:right w:val="none" w:sz="0" w:space="0" w:color="auto"/>
                  </w:divBdr>
                  <w:divsChild>
                    <w:div w:id="403800053">
                      <w:marLeft w:val="0"/>
                      <w:marRight w:val="0"/>
                      <w:marTop w:val="0"/>
                      <w:marBottom w:val="0"/>
                      <w:divBdr>
                        <w:top w:val="none" w:sz="0" w:space="0" w:color="auto"/>
                        <w:left w:val="none" w:sz="0" w:space="0" w:color="auto"/>
                        <w:bottom w:val="none" w:sz="0" w:space="0" w:color="auto"/>
                        <w:right w:val="none" w:sz="0" w:space="0" w:color="auto"/>
                      </w:divBdr>
                    </w:div>
                    <w:div w:id="116104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658533">
      <w:bodyDiv w:val="1"/>
      <w:marLeft w:val="0"/>
      <w:marRight w:val="0"/>
      <w:marTop w:val="0"/>
      <w:marBottom w:val="0"/>
      <w:divBdr>
        <w:top w:val="none" w:sz="0" w:space="0" w:color="auto"/>
        <w:left w:val="none" w:sz="0" w:space="0" w:color="auto"/>
        <w:bottom w:val="none" w:sz="0" w:space="0" w:color="auto"/>
        <w:right w:val="none" w:sz="0" w:space="0" w:color="auto"/>
      </w:divBdr>
    </w:div>
    <w:div w:id="1075511905">
      <w:bodyDiv w:val="1"/>
      <w:marLeft w:val="0"/>
      <w:marRight w:val="0"/>
      <w:marTop w:val="0"/>
      <w:marBottom w:val="0"/>
      <w:divBdr>
        <w:top w:val="none" w:sz="0" w:space="0" w:color="auto"/>
        <w:left w:val="none" w:sz="0" w:space="0" w:color="auto"/>
        <w:bottom w:val="none" w:sz="0" w:space="0" w:color="auto"/>
        <w:right w:val="none" w:sz="0" w:space="0" w:color="auto"/>
      </w:divBdr>
    </w:div>
    <w:div w:id="1185245835">
      <w:bodyDiv w:val="1"/>
      <w:marLeft w:val="0"/>
      <w:marRight w:val="0"/>
      <w:marTop w:val="0"/>
      <w:marBottom w:val="0"/>
      <w:divBdr>
        <w:top w:val="none" w:sz="0" w:space="0" w:color="auto"/>
        <w:left w:val="none" w:sz="0" w:space="0" w:color="auto"/>
        <w:bottom w:val="none" w:sz="0" w:space="0" w:color="auto"/>
        <w:right w:val="none" w:sz="0" w:space="0" w:color="auto"/>
      </w:divBdr>
      <w:divsChild>
        <w:div w:id="1260798330">
          <w:marLeft w:val="0"/>
          <w:marRight w:val="0"/>
          <w:marTop w:val="0"/>
          <w:marBottom w:val="0"/>
          <w:divBdr>
            <w:top w:val="none" w:sz="0" w:space="0" w:color="auto"/>
            <w:left w:val="single" w:sz="6" w:space="6" w:color="auto"/>
            <w:bottom w:val="none" w:sz="0" w:space="0" w:color="auto"/>
            <w:right w:val="none" w:sz="0" w:space="0" w:color="auto"/>
          </w:divBdr>
          <w:divsChild>
            <w:div w:id="775713028">
              <w:marLeft w:val="660"/>
              <w:marRight w:val="0"/>
              <w:marTop w:val="0"/>
              <w:marBottom w:val="0"/>
              <w:divBdr>
                <w:top w:val="none" w:sz="0" w:space="0" w:color="auto"/>
                <w:left w:val="none" w:sz="0" w:space="0" w:color="auto"/>
                <w:bottom w:val="none" w:sz="0" w:space="0" w:color="auto"/>
                <w:right w:val="none" w:sz="0" w:space="0" w:color="auto"/>
              </w:divBdr>
              <w:divsChild>
                <w:div w:id="1338848281">
                  <w:marLeft w:val="0"/>
                  <w:marRight w:val="0"/>
                  <w:marTop w:val="225"/>
                  <w:marBottom w:val="225"/>
                  <w:divBdr>
                    <w:top w:val="none" w:sz="0" w:space="0" w:color="auto"/>
                    <w:left w:val="none" w:sz="0" w:space="0" w:color="auto"/>
                    <w:bottom w:val="none" w:sz="0" w:space="0" w:color="auto"/>
                    <w:right w:val="none" w:sz="0" w:space="0" w:color="auto"/>
                  </w:divBdr>
                  <w:divsChild>
                    <w:div w:id="101319211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853832206">
      <w:bodyDiv w:val="1"/>
      <w:marLeft w:val="0"/>
      <w:marRight w:val="0"/>
      <w:marTop w:val="0"/>
      <w:marBottom w:val="0"/>
      <w:divBdr>
        <w:top w:val="none" w:sz="0" w:space="0" w:color="auto"/>
        <w:left w:val="none" w:sz="0" w:space="0" w:color="auto"/>
        <w:bottom w:val="none" w:sz="0" w:space="0" w:color="auto"/>
        <w:right w:val="none" w:sz="0" w:space="0" w:color="auto"/>
      </w:divBdr>
      <w:divsChild>
        <w:div w:id="1492987623">
          <w:marLeft w:val="0"/>
          <w:marRight w:val="0"/>
          <w:marTop w:val="0"/>
          <w:marBottom w:val="0"/>
          <w:divBdr>
            <w:top w:val="none" w:sz="0" w:space="0" w:color="auto"/>
            <w:left w:val="none" w:sz="0" w:space="0" w:color="auto"/>
            <w:bottom w:val="none" w:sz="0" w:space="0" w:color="auto"/>
            <w:right w:val="none" w:sz="0" w:space="0" w:color="auto"/>
          </w:divBdr>
          <w:divsChild>
            <w:div w:id="199901644">
              <w:marLeft w:val="60"/>
              <w:marRight w:val="0"/>
              <w:marTop w:val="0"/>
              <w:marBottom w:val="0"/>
              <w:divBdr>
                <w:top w:val="none" w:sz="0" w:space="0" w:color="auto"/>
                <w:left w:val="none" w:sz="0" w:space="0" w:color="auto"/>
                <w:bottom w:val="none" w:sz="0" w:space="0" w:color="auto"/>
                <w:right w:val="none" w:sz="0" w:space="0" w:color="auto"/>
              </w:divBdr>
              <w:divsChild>
                <w:div w:id="1593317938">
                  <w:marLeft w:val="0"/>
                  <w:marRight w:val="0"/>
                  <w:marTop w:val="0"/>
                  <w:marBottom w:val="0"/>
                  <w:divBdr>
                    <w:top w:val="none" w:sz="0" w:space="0" w:color="auto"/>
                    <w:left w:val="none" w:sz="0" w:space="0" w:color="auto"/>
                    <w:bottom w:val="none" w:sz="0" w:space="0" w:color="auto"/>
                    <w:right w:val="none" w:sz="0" w:space="0" w:color="auto"/>
                  </w:divBdr>
                  <w:divsChild>
                    <w:div w:id="1942296500">
                      <w:marLeft w:val="0"/>
                      <w:marRight w:val="0"/>
                      <w:marTop w:val="0"/>
                      <w:marBottom w:val="120"/>
                      <w:divBdr>
                        <w:top w:val="single" w:sz="6" w:space="0" w:color="F5F5F5"/>
                        <w:left w:val="single" w:sz="6" w:space="0" w:color="F5F5F5"/>
                        <w:bottom w:val="single" w:sz="6" w:space="0" w:color="F5F5F5"/>
                        <w:right w:val="single" w:sz="6" w:space="0" w:color="F5F5F5"/>
                      </w:divBdr>
                      <w:divsChild>
                        <w:div w:id="456025668">
                          <w:marLeft w:val="0"/>
                          <w:marRight w:val="0"/>
                          <w:marTop w:val="0"/>
                          <w:marBottom w:val="0"/>
                          <w:divBdr>
                            <w:top w:val="none" w:sz="0" w:space="0" w:color="auto"/>
                            <w:left w:val="none" w:sz="0" w:space="0" w:color="auto"/>
                            <w:bottom w:val="none" w:sz="0" w:space="0" w:color="auto"/>
                            <w:right w:val="none" w:sz="0" w:space="0" w:color="auto"/>
                          </w:divBdr>
                          <w:divsChild>
                            <w:div w:id="19907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476184">
          <w:marLeft w:val="0"/>
          <w:marRight w:val="0"/>
          <w:marTop w:val="0"/>
          <w:marBottom w:val="0"/>
          <w:divBdr>
            <w:top w:val="none" w:sz="0" w:space="0" w:color="auto"/>
            <w:left w:val="none" w:sz="0" w:space="0" w:color="auto"/>
            <w:bottom w:val="none" w:sz="0" w:space="0" w:color="auto"/>
            <w:right w:val="none" w:sz="0" w:space="0" w:color="auto"/>
          </w:divBdr>
          <w:divsChild>
            <w:div w:id="2047632203">
              <w:marLeft w:val="0"/>
              <w:marRight w:val="60"/>
              <w:marTop w:val="0"/>
              <w:marBottom w:val="0"/>
              <w:divBdr>
                <w:top w:val="none" w:sz="0" w:space="0" w:color="auto"/>
                <w:left w:val="none" w:sz="0" w:space="0" w:color="auto"/>
                <w:bottom w:val="none" w:sz="0" w:space="0" w:color="auto"/>
                <w:right w:val="none" w:sz="0" w:space="0" w:color="auto"/>
              </w:divBdr>
              <w:divsChild>
                <w:div w:id="370612899">
                  <w:marLeft w:val="0"/>
                  <w:marRight w:val="0"/>
                  <w:marTop w:val="0"/>
                  <w:marBottom w:val="120"/>
                  <w:divBdr>
                    <w:top w:val="single" w:sz="6" w:space="0" w:color="C0C0C0"/>
                    <w:left w:val="single" w:sz="6" w:space="0" w:color="D9D9D9"/>
                    <w:bottom w:val="single" w:sz="6" w:space="0" w:color="D9D9D9"/>
                    <w:right w:val="single" w:sz="6" w:space="0" w:color="D9D9D9"/>
                  </w:divBdr>
                  <w:divsChild>
                    <w:div w:id="643123759">
                      <w:marLeft w:val="0"/>
                      <w:marRight w:val="0"/>
                      <w:marTop w:val="0"/>
                      <w:marBottom w:val="0"/>
                      <w:divBdr>
                        <w:top w:val="none" w:sz="0" w:space="0" w:color="auto"/>
                        <w:left w:val="none" w:sz="0" w:space="0" w:color="auto"/>
                        <w:bottom w:val="none" w:sz="0" w:space="0" w:color="auto"/>
                        <w:right w:val="none" w:sz="0" w:space="0" w:color="auto"/>
                      </w:divBdr>
                    </w:div>
                    <w:div w:id="110638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560044">
      <w:bodyDiv w:val="1"/>
      <w:marLeft w:val="0"/>
      <w:marRight w:val="0"/>
      <w:marTop w:val="0"/>
      <w:marBottom w:val="0"/>
      <w:divBdr>
        <w:top w:val="none" w:sz="0" w:space="0" w:color="auto"/>
        <w:left w:val="none" w:sz="0" w:space="0" w:color="auto"/>
        <w:bottom w:val="none" w:sz="0" w:space="0" w:color="auto"/>
        <w:right w:val="none" w:sz="0" w:space="0" w:color="auto"/>
      </w:divBdr>
    </w:div>
    <w:div w:id="2009290149">
      <w:bodyDiv w:val="1"/>
      <w:marLeft w:val="0"/>
      <w:marRight w:val="0"/>
      <w:marTop w:val="0"/>
      <w:marBottom w:val="0"/>
      <w:divBdr>
        <w:top w:val="none" w:sz="0" w:space="0" w:color="auto"/>
        <w:left w:val="none" w:sz="0" w:space="0" w:color="auto"/>
        <w:bottom w:val="none" w:sz="0" w:space="0" w:color="auto"/>
        <w:right w:val="none" w:sz="0" w:space="0" w:color="auto"/>
      </w:divBdr>
    </w:div>
    <w:div w:id="20427041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hyperlink" Target="http://www.centrolafamilia.org"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0.png"/><Relationship Id="rId10" Type="http://schemas.openxmlformats.org/officeDocument/2006/relationships/header" Target="header2.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http://www.biolacsd.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Apothecary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65433275644C33B451B08FE5341F64"/>
        <w:category>
          <w:name w:val="General"/>
          <w:gallery w:val="placeholder"/>
        </w:category>
        <w:types>
          <w:type w:val="bbPlcHdr"/>
        </w:types>
        <w:behaviors>
          <w:behavior w:val="content"/>
        </w:behaviors>
        <w:guid w:val="{52CF02A6-1B15-45BE-8197-C96411F0CC1D}"/>
      </w:docPartPr>
      <w:docPartBody>
        <w:p w:rsidR="00011212" w:rsidRDefault="008F7D6B">
          <w:r>
            <w:t>On the Insert tab, the galleries include items that are designed to coordinate with the overall look of your document. You can use these galleries to insert tables, headers, footers, lists, cover pages, and other document building blocks.</w:t>
          </w:r>
        </w:p>
        <w:p w:rsidR="00011212" w:rsidRDefault="008F7D6B">
          <w:r>
            <w:t>You can easily change the formatting of selected text in the document text by choosing a look for the selected text from the Quick Styles gallery on the Home tab. You can also format text directly by using the other controls on the Home tab. Most controls offer a choice of using the look from the current theme or using a format that you specify directly.</w:t>
          </w:r>
        </w:p>
        <w:p w:rsidR="006C5E6A" w:rsidRDefault="008F7D6B">
          <w:pPr>
            <w:pStyle w:val="8265433275644C33B451B08FE5341F64"/>
          </w:pPr>
          <w:r>
            <w:t>To change the overall look of your document, choose new Theme elements on the Page Layout tab. To change the looks available in the Quick Style gallery, use the Change Current Quick Style Set command. Both the Themes gallery and the Quick Styles gallery provide reset commands so that you can always restore the look of your document to the original contained in your current template.</w:t>
          </w:r>
        </w:p>
      </w:docPartBody>
    </w:docPart>
    <w:docPart>
      <w:docPartPr>
        <w:name w:val="7115EAD78CD5488884D40F1DD07D73D4"/>
        <w:category>
          <w:name w:val="General"/>
          <w:gallery w:val="placeholder"/>
        </w:category>
        <w:types>
          <w:type w:val="bbPlcHdr"/>
        </w:types>
        <w:behaviors>
          <w:behavior w:val="content"/>
        </w:behaviors>
        <w:guid w:val="{45FB1970-866F-4186-859D-E15210D45569}"/>
      </w:docPartPr>
      <w:docPartBody>
        <w:p w:rsidR="00333E69" w:rsidRDefault="00794601" w:rsidP="00794601">
          <w:pPr>
            <w:pStyle w:val="7115EAD78CD5488884D40F1DD07D73D4"/>
          </w:pPr>
          <w:r>
            <w:rPr>
              <w:i/>
              <w:iCs/>
              <w:color w:val="8C8C8C" w:themeColor="background1" w:themeShade="8C"/>
            </w:rP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MyeongJo-Extra">
    <w:altName w:val="HY견명조"/>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Source Sans Pro">
    <w:altName w:val="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7D6B"/>
    <w:rsid w:val="00011212"/>
    <w:rsid w:val="000124E1"/>
    <w:rsid w:val="00083117"/>
    <w:rsid w:val="00093DA1"/>
    <w:rsid w:val="000A2A36"/>
    <w:rsid w:val="000C14C2"/>
    <w:rsid w:val="000E5DE8"/>
    <w:rsid w:val="00121853"/>
    <w:rsid w:val="00125EAC"/>
    <w:rsid w:val="00125EB8"/>
    <w:rsid w:val="00136699"/>
    <w:rsid w:val="00141AE5"/>
    <w:rsid w:val="00166624"/>
    <w:rsid w:val="001964FD"/>
    <w:rsid w:val="001A31D5"/>
    <w:rsid w:val="001E2FA7"/>
    <w:rsid w:val="001E349D"/>
    <w:rsid w:val="001F1FB4"/>
    <w:rsid w:val="00205972"/>
    <w:rsid w:val="00220191"/>
    <w:rsid w:val="0024406E"/>
    <w:rsid w:val="002542FB"/>
    <w:rsid w:val="00256DB9"/>
    <w:rsid w:val="00264D43"/>
    <w:rsid w:val="00273C46"/>
    <w:rsid w:val="002828C2"/>
    <w:rsid w:val="002974FE"/>
    <w:rsid w:val="002D12A3"/>
    <w:rsid w:val="002F5B66"/>
    <w:rsid w:val="003014E0"/>
    <w:rsid w:val="00306B28"/>
    <w:rsid w:val="0030702E"/>
    <w:rsid w:val="00333E69"/>
    <w:rsid w:val="00372360"/>
    <w:rsid w:val="003B32BA"/>
    <w:rsid w:val="003B55FD"/>
    <w:rsid w:val="003D6704"/>
    <w:rsid w:val="003E236F"/>
    <w:rsid w:val="003F0339"/>
    <w:rsid w:val="004138EA"/>
    <w:rsid w:val="00433217"/>
    <w:rsid w:val="004375F4"/>
    <w:rsid w:val="00481F53"/>
    <w:rsid w:val="00496134"/>
    <w:rsid w:val="004C697B"/>
    <w:rsid w:val="004F2518"/>
    <w:rsid w:val="004F720F"/>
    <w:rsid w:val="0050659D"/>
    <w:rsid w:val="00513981"/>
    <w:rsid w:val="00515C39"/>
    <w:rsid w:val="0057169E"/>
    <w:rsid w:val="00571B61"/>
    <w:rsid w:val="005B46DA"/>
    <w:rsid w:val="005B5111"/>
    <w:rsid w:val="005B7FD5"/>
    <w:rsid w:val="005E282D"/>
    <w:rsid w:val="005F5868"/>
    <w:rsid w:val="00670A19"/>
    <w:rsid w:val="00690A9B"/>
    <w:rsid w:val="006C5E6A"/>
    <w:rsid w:val="006E6640"/>
    <w:rsid w:val="00707646"/>
    <w:rsid w:val="00726E90"/>
    <w:rsid w:val="0074622D"/>
    <w:rsid w:val="007663E0"/>
    <w:rsid w:val="0077162E"/>
    <w:rsid w:val="00787249"/>
    <w:rsid w:val="0079159C"/>
    <w:rsid w:val="00792529"/>
    <w:rsid w:val="00794601"/>
    <w:rsid w:val="00795A56"/>
    <w:rsid w:val="00814D04"/>
    <w:rsid w:val="00821F5E"/>
    <w:rsid w:val="00836F44"/>
    <w:rsid w:val="00863FE7"/>
    <w:rsid w:val="008A6986"/>
    <w:rsid w:val="008C456C"/>
    <w:rsid w:val="008F7D6B"/>
    <w:rsid w:val="0091234B"/>
    <w:rsid w:val="0091610D"/>
    <w:rsid w:val="009176DE"/>
    <w:rsid w:val="00926907"/>
    <w:rsid w:val="00933B95"/>
    <w:rsid w:val="00935D02"/>
    <w:rsid w:val="0094461B"/>
    <w:rsid w:val="00955572"/>
    <w:rsid w:val="0098482F"/>
    <w:rsid w:val="009928D8"/>
    <w:rsid w:val="009933CD"/>
    <w:rsid w:val="00993EBF"/>
    <w:rsid w:val="009958AC"/>
    <w:rsid w:val="009A2DDF"/>
    <w:rsid w:val="009A3BE3"/>
    <w:rsid w:val="009A7B8F"/>
    <w:rsid w:val="009D1098"/>
    <w:rsid w:val="009D1917"/>
    <w:rsid w:val="009D2644"/>
    <w:rsid w:val="009D3DD0"/>
    <w:rsid w:val="00A34402"/>
    <w:rsid w:val="00A5165A"/>
    <w:rsid w:val="00A7220E"/>
    <w:rsid w:val="00A80F57"/>
    <w:rsid w:val="00AA4EE2"/>
    <w:rsid w:val="00AB5E4F"/>
    <w:rsid w:val="00AC4805"/>
    <w:rsid w:val="00AC658F"/>
    <w:rsid w:val="00B030BE"/>
    <w:rsid w:val="00B37F11"/>
    <w:rsid w:val="00B5273F"/>
    <w:rsid w:val="00B775FA"/>
    <w:rsid w:val="00BD4BE1"/>
    <w:rsid w:val="00BD6FA2"/>
    <w:rsid w:val="00BE3C9F"/>
    <w:rsid w:val="00BE5F87"/>
    <w:rsid w:val="00BF4AE4"/>
    <w:rsid w:val="00C0088B"/>
    <w:rsid w:val="00C372CD"/>
    <w:rsid w:val="00CB0C4C"/>
    <w:rsid w:val="00CB2742"/>
    <w:rsid w:val="00CF0997"/>
    <w:rsid w:val="00D05A7D"/>
    <w:rsid w:val="00D23E52"/>
    <w:rsid w:val="00D246F6"/>
    <w:rsid w:val="00D70401"/>
    <w:rsid w:val="00D80850"/>
    <w:rsid w:val="00DE4AD9"/>
    <w:rsid w:val="00E153A1"/>
    <w:rsid w:val="00E23500"/>
    <w:rsid w:val="00E432D3"/>
    <w:rsid w:val="00E52CD4"/>
    <w:rsid w:val="00E54777"/>
    <w:rsid w:val="00E6524A"/>
    <w:rsid w:val="00E80970"/>
    <w:rsid w:val="00E97F86"/>
    <w:rsid w:val="00ED52D9"/>
    <w:rsid w:val="00EF4E3F"/>
    <w:rsid w:val="00F141A0"/>
    <w:rsid w:val="00F20D8C"/>
    <w:rsid w:val="00F22298"/>
    <w:rsid w:val="00F34623"/>
    <w:rsid w:val="00F564B5"/>
    <w:rsid w:val="00F607B6"/>
    <w:rsid w:val="00F70E2F"/>
    <w:rsid w:val="00FB42DC"/>
    <w:rsid w:val="00FB5964"/>
    <w:rsid w:val="00FB7C23"/>
    <w:rsid w:val="00FC2DD0"/>
    <w:rsid w:val="00FE5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4B9A43458044C108AF0600AEB6DF833">
    <w:name w:val="B4B9A43458044C108AF0600AEB6DF833"/>
  </w:style>
  <w:style w:type="paragraph" w:customStyle="1" w:styleId="3DD3782F2BE24F44A1668C098F86C210">
    <w:name w:val="3DD3782F2BE24F44A1668C098F86C210"/>
  </w:style>
  <w:style w:type="paragraph" w:customStyle="1" w:styleId="8265433275644C33B451B08FE5341F64">
    <w:name w:val="8265433275644C33B451B08FE5341F64"/>
  </w:style>
  <w:style w:type="paragraph" w:customStyle="1" w:styleId="7115EAD78CD5488884D40F1DD07D73D4">
    <w:name w:val="7115EAD78CD5488884D40F1DD07D73D4"/>
    <w:rsid w:val="00794601"/>
  </w:style>
  <w:style w:type="paragraph" w:customStyle="1" w:styleId="F151B08B82CD4E41AF4F659C86A92331">
    <w:name w:val="F151B08B82CD4E41AF4F659C86A92331"/>
    <w:rsid w:val="00205972"/>
    <w:pPr>
      <w:spacing w:after="160" w:line="259" w:lineRule="auto"/>
    </w:pPr>
  </w:style>
  <w:style w:type="paragraph" w:customStyle="1" w:styleId="7D6A53F128EB414998972994DDC144CA">
    <w:name w:val="7D6A53F128EB414998972994DDC144CA"/>
    <w:rsid w:val="00205972"/>
    <w:pPr>
      <w:spacing w:after="160" w:line="259" w:lineRule="auto"/>
    </w:pPr>
  </w:style>
  <w:style w:type="paragraph" w:customStyle="1" w:styleId="27139DDDDE1642029457BEC7CE715F83">
    <w:name w:val="27139DDDDE1642029457BEC7CE715F83"/>
    <w:rsid w:val="0020597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Apothecary">
  <a:themeElements>
    <a:clrScheme name="Custom 8">
      <a:dk1>
        <a:sysClr val="windowText" lastClr="000000"/>
      </a:dk1>
      <a:lt1>
        <a:srgbClr val="000000"/>
      </a:lt1>
      <a:dk2>
        <a:srgbClr val="000000"/>
      </a:dk2>
      <a:lt2>
        <a:srgbClr val="000000"/>
      </a:lt2>
      <a:accent1>
        <a:srgbClr val="D8D8D8"/>
      </a:accent1>
      <a:accent2>
        <a:srgbClr val="D8D8D8"/>
      </a:accent2>
      <a:accent3>
        <a:srgbClr val="D8D8D8"/>
      </a:accent3>
      <a:accent4>
        <a:srgbClr val="D8D8D8"/>
      </a:accent4>
      <a:accent5>
        <a:srgbClr val="D8D8D8"/>
      </a:accent5>
      <a:accent6>
        <a:srgbClr val="D8D8D8"/>
      </a:accent6>
      <a:hlink>
        <a:srgbClr val="D8D8D8"/>
      </a:hlink>
      <a:folHlink>
        <a:srgbClr val="D8D8D8"/>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E272E-63AC-4B44-9A03-00B1BEA7F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ApothecaryNewsletter</Template>
  <TotalTime>220</TotalTime>
  <Pages>1</Pages>
  <Words>206</Words>
  <Characters>1176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Biola community services district</vt:lpstr>
    </vt:vector>
  </TitlesOfParts>
  <Company>BIOLA COMMUNITY SERVICES DISTRICT</Company>
  <LinksUpToDate>false</LinksUpToDate>
  <CharactersWithSpaces>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Biola community services district</dc:title>
  <dc:subject/>
  <dc:creator>Administrator</dc:creator>
  <cp:keywords/>
  <dc:description/>
  <cp:lastModifiedBy>Pedro Cerna</cp:lastModifiedBy>
  <cp:revision>81</cp:revision>
  <cp:lastPrinted>2023-04-12T22:41:00Z</cp:lastPrinted>
  <dcterms:created xsi:type="dcterms:W3CDTF">2023-04-12T19:13:00Z</dcterms:created>
  <dcterms:modified xsi:type="dcterms:W3CDTF">2023-04-13T15:46:00Z</dcterms:modified>
</cp:coreProperties>
</file>